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45341423"/>
        <w:docPartObj>
          <w:docPartGallery w:val="Cover Pages"/>
          <w:docPartUnique/>
        </w:docPartObj>
      </w:sdtPr>
      <w:sdtEndPr>
        <w:rPr>
          <w:rFonts w:ascii="Aktiv Grotesk" w:hAnsi="Aktiv Grotesk" w:cs="Aktiv Grotesk"/>
          <w:sz w:val="18"/>
          <w:szCs w:val="18"/>
        </w:rPr>
      </w:sdtEndPr>
      <w:sdtContent>
        <w:p w14:paraId="1200D0F9" w14:textId="4E70DE63" w:rsidR="000263D5" w:rsidRDefault="00DE5B41" w:rsidP="00DE5B41">
          <w:pPr>
            <w:pStyle w:val="H1red22pt"/>
            <w:numPr>
              <w:ilvl w:val="0"/>
              <w:numId w:val="0"/>
            </w:numPr>
            <w:rPr>
              <w:rFonts w:ascii="Aktiv Grotesk" w:hAnsi="Aktiv Grotesk" w:cs="Aktiv Grotesk"/>
              <w:sz w:val="18"/>
              <w:szCs w:val="18"/>
            </w:rPr>
          </w:pPr>
          <w:r w:rsidRPr="00362C3E">
            <w:rPr>
              <w:noProof/>
              <w:lang w:val="en-US"/>
            </w:rPr>
            <w:drawing>
              <wp:anchor distT="0" distB="0" distL="114300" distR="114300" simplePos="0" relativeHeight="251711488" behindDoc="1" locked="0" layoutInCell="1" allowOverlap="1" wp14:anchorId="712FB364" wp14:editId="0BCBBE7B">
                <wp:simplePos x="0" y="0"/>
                <wp:positionH relativeFrom="column">
                  <wp:posOffset>-758190</wp:posOffset>
                </wp:positionH>
                <wp:positionV relativeFrom="paragraph">
                  <wp:posOffset>560070</wp:posOffset>
                </wp:positionV>
                <wp:extent cx="7828198" cy="7802088"/>
                <wp:effectExtent l="0" t="0" r="1905"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cstate="print">
                          <a:extLst>
                            <a:ext uri="{28A0092B-C50C-407E-A947-70E740481C1C}">
                              <a14:useLocalDpi xmlns:a14="http://schemas.microsoft.com/office/drawing/2010/main" val="0"/>
                            </a:ext>
                          </a:extLst>
                        </a:blip>
                        <a:srcRect l="16511" r="16511"/>
                        <a:stretch>
                          <a:fillRect/>
                        </a:stretch>
                      </pic:blipFill>
                      <pic:spPr bwMode="auto">
                        <a:xfrm>
                          <a:off x="0" y="0"/>
                          <a:ext cx="7828198" cy="7802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2C3E">
            <w:rPr>
              <w:noProof/>
              <w:lang w:val="en-US"/>
            </w:rPr>
            <mc:AlternateContent>
              <mc:Choice Requires="wps">
                <w:drawing>
                  <wp:anchor distT="0" distB="0" distL="114300" distR="114300" simplePos="0" relativeHeight="251712512" behindDoc="0" locked="0" layoutInCell="1" allowOverlap="1" wp14:anchorId="3C62C031" wp14:editId="5B104B8A">
                    <wp:simplePos x="0" y="0"/>
                    <wp:positionH relativeFrom="rightMargin">
                      <wp:posOffset>-3354069</wp:posOffset>
                    </wp:positionH>
                    <wp:positionV relativeFrom="bottomMargin">
                      <wp:posOffset>-27940</wp:posOffset>
                    </wp:positionV>
                    <wp:extent cx="3798570" cy="495300"/>
                    <wp:effectExtent l="0" t="0" r="11430" b="0"/>
                    <wp:wrapNone/>
                    <wp:docPr id="9" name="Cuadro de texto 9"/>
                    <wp:cNvGraphicFramePr/>
                    <a:graphic xmlns:a="http://schemas.openxmlformats.org/drawingml/2006/main">
                      <a:graphicData uri="http://schemas.microsoft.com/office/word/2010/wordprocessingShape">
                        <wps:wsp>
                          <wps:cNvSpPr txBox="1"/>
                          <wps:spPr>
                            <a:xfrm>
                              <a:off x="0" y="0"/>
                              <a:ext cx="379857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9B5D0" w14:textId="04CC45DD" w:rsidR="00BB677D" w:rsidRPr="002B72B2" w:rsidRDefault="00BB677D" w:rsidP="00362C3E">
                                <w:pPr>
                                  <w:spacing w:after="0" w:line="240" w:lineRule="auto"/>
                                  <w:jc w:val="right"/>
                                  <w:rPr>
                                    <w:rFonts w:cs="Aktiv Grotesk"/>
                                    <w:color w:val="FFFFFF" w:themeColor="background1"/>
                                    <w:sz w:val="18"/>
                                    <w:szCs w:val="18"/>
                                    <w:lang w:val="en-US"/>
                                  </w:rPr>
                                </w:pPr>
                                <w:r w:rsidRPr="002B72B2">
                                  <w:rPr>
                                    <w:rFonts w:cs="Aktiv Grotesk"/>
                                    <w:color w:val="FFFFFF" w:themeColor="background1"/>
                                    <w:sz w:val="18"/>
                                    <w:szCs w:val="18"/>
                                    <w:lang w:val="en-US"/>
                                  </w:rPr>
                                  <w:t>November 2021</w:t>
                                </w:r>
                              </w:p>
                              <w:p w14:paraId="1360C3B5" w14:textId="1AFE4C75" w:rsidR="00BB677D" w:rsidRPr="002B72B2" w:rsidRDefault="00BB677D" w:rsidP="00362C3E">
                                <w:pPr>
                                  <w:spacing w:after="0" w:line="240" w:lineRule="auto"/>
                                  <w:jc w:val="right"/>
                                  <w:rPr>
                                    <w:rFonts w:cs="Aktiv Grotesk"/>
                                    <w:color w:val="FFFFFF" w:themeColor="background1"/>
                                    <w:sz w:val="18"/>
                                    <w:szCs w:val="18"/>
                                    <w:lang w:val="en-US"/>
                                  </w:rPr>
                                </w:pPr>
                                <w:r w:rsidRPr="002B72B2">
                                  <w:rPr>
                                    <w:rFonts w:cs="Aktiv Grotesk"/>
                                    <w:color w:val="FFFFFF" w:themeColor="background1"/>
                                    <w:sz w:val="18"/>
                                    <w:szCs w:val="18"/>
                                    <w:lang w:val="en-US"/>
                                  </w:rPr>
                                  <w:t xml:space="preserve">Press Pack </w:t>
                                </w:r>
                                <w:r w:rsidR="00DE5B41">
                                  <w:rPr>
                                    <w:rFonts w:cs="Aktiv Grotesk"/>
                                    <w:color w:val="FFFFFF" w:themeColor="background1"/>
                                    <w:sz w:val="18"/>
                                    <w:szCs w:val="18"/>
                                    <w:lang w:val="en-US"/>
                                  </w:rPr>
                                  <w:t xml:space="preserve"> 40</w:t>
                                </w:r>
                                <w:r w:rsidR="00DE5B41" w:rsidRPr="00DE5B41">
                                  <w:rPr>
                                    <w:rFonts w:cs="Aktiv Grotesk"/>
                                    <w:color w:val="FFFFFF" w:themeColor="background1"/>
                                    <w:sz w:val="18"/>
                                    <w:szCs w:val="18"/>
                                    <w:vertAlign w:val="superscript"/>
                                    <w:lang w:val="en-US"/>
                                  </w:rPr>
                                  <w:t>th</w:t>
                                </w:r>
                                <w:r w:rsidR="00DE5B41">
                                  <w:rPr>
                                    <w:rFonts w:cs="Aktiv Grotesk"/>
                                    <w:color w:val="FFFFFF" w:themeColor="background1"/>
                                    <w:sz w:val="18"/>
                                    <w:szCs w:val="18"/>
                                    <w:lang w:val="en-US"/>
                                  </w:rPr>
                                  <w:t xml:space="preserve"> Anniversary  SOS Children’s Villages in The Gambia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2C031" id="_x0000_t202" coordsize="21600,21600" o:spt="202" path="m,l,21600r21600,l21600,xe">
                    <v:stroke joinstyle="miter"/>
                    <v:path gradientshapeok="t" o:connecttype="rect"/>
                  </v:shapetype>
                  <v:shape id="Cuadro de texto 9" o:spid="_x0000_s1026" type="#_x0000_t202" style="position:absolute;margin-left:-264.1pt;margin-top:-2.2pt;width:299.1pt;height:39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" filled="f" stroked="f" strokeweight=".5pt">
                    <v:textbox inset="0,0,0,0">
                      <w:txbxContent>
                        <w:p w14:paraId="3619B5D0" w14:textId="04CC45DD" w:rsidR="00BB677D" w:rsidRPr="002B72B2" w:rsidRDefault="00BB677D" w:rsidP="00362C3E">
                          <w:pPr>
                            <w:spacing w:after="0" w:line="240" w:lineRule="auto"/>
                            <w:jc w:val="right"/>
                            <w:rPr>
                              <w:rFonts w:cs="Aktiv Grotesk"/>
                              <w:color w:val="FFFFFF" w:themeColor="background1"/>
                              <w:sz w:val="18"/>
                              <w:szCs w:val="18"/>
                              <w:lang w:val="en-US"/>
                            </w:rPr>
                          </w:pPr>
                          <w:r w:rsidRPr="002B72B2">
                            <w:rPr>
                              <w:rFonts w:cs="Aktiv Grotesk"/>
                              <w:color w:val="FFFFFF" w:themeColor="background1"/>
                              <w:sz w:val="18"/>
                              <w:szCs w:val="18"/>
                              <w:lang w:val="en-US"/>
                            </w:rPr>
                            <w:t>November 2021</w:t>
                          </w:r>
                        </w:p>
                        <w:p w14:paraId="1360C3B5" w14:textId="1AFE4C75" w:rsidR="00BB677D" w:rsidRPr="002B72B2" w:rsidRDefault="00BB677D" w:rsidP="00362C3E">
                          <w:pPr>
                            <w:spacing w:after="0" w:line="240" w:lineRule="auto"/>
                            <w:jc w:val="right"/>
                            <w:rPr>
                              <w:rFonts w:cs="Aktiv Grotesk"/>
                              <w:color w:val="FFFFFF" w:themeColor="background1"/>
                              <w:sz w:val="18"/>
                              <w:szCs w:val="18"/>
                              <w:lang w:val="en-US"/>
                            </w:rPr>
                          </w:pPr>
                          <w:r w:rsidRPr="002B72B2">
                            <w:rPr>
                              <w:rFonts w:cs="Aktiv Grotesk"/>
                              <w:color w:val="FFFFFF" w:themeColor="background1"/>
                              <w:sz w:val="18"/>
                              <w:szCs w:val="18"/>
                              <w:lang w:val="en-US"/>
                            </w:rPr>
                            <w:t xml:space="preserve">Press Pack </w:t>
                          </w:r>
                          <w:r w:rsidR="00DE5B41">
                            <w:rPr>
                              <w:rFonts w:cs="Aktiv Grotesk"/>
                              <w:color w:val="FFFFFF" w:themeColor="background1"/>
                              <w:sz w:val="18"/>
                              <w:szCs w:val="18"/>
                              <w:lang w:val="en-US"/>
                            </w:rPr>
                            <w:t xml:space="preserve"> 40</w:t>
                          </w:r>
                          <w:r w:rsidR="00DE5B41" w:rsidRPr="00DE5B41">
                            <w:rPr>
                              <w:rFonts w:cs="Aktiv Grotesk"/>
                              <w:color w:val="FFFFFF" w:themeColor="background1"/>
                              <w:sz w:val="18"/>
                              <w:szCs w:val="18"/>
                              <w:vertAlign w:val="superscript"/>
                              <w:lang w:val="en-US"/>
                            </w:rPr>
                            <w:t>th</w:t>
                          </w:r>
                          <w:r w:rsidR="00DE5B41">
                            <w:rPr>
                              <w:rFonts w:cs="Aktiv Grotesk"/>
                              <w:color w:val="FFFFFF" w:themeColor="background1"/>
                              <w:sz w:val="18"/>
                              <w:szCs w:val="18"/>
                              <w:lang w:val="en-US"/>
                            </w:rPr>
                            <w:t xml:space="preserve"> Anniversary  SOS Children’s Villages in The Gambia</w:t>
                          </w:r>
                        </w:p>
                      </w:txbxContent>
                    </v:textbox>
                    <w10:wrap anchorx="margin" anchory="margin"/>
                  </v:shape>
                </w:pict>
              </mc:Fallback>
            </mc:AlternateContent>
          </w:r>
          <w:r w:rsidR="002B72B2">
            <w:rPr>
              <w:noProof/>
              <w:lang w:val="en-US"/>
            </w:rPr>
            <w:drawing>
              <wp:anchor distT="0" distB="0" distL="114300" distR="114300" simplePos="0" relativeHeight="251714560" behindDoc="0" locked="0" layoutInCell="1" allowOverlap="1" wp14:anchorId="6DA3CD6C" wp14:editId="35DDA991">
                <wp:simplePos x="0" y="0"/>
                <wp:positionH relativeFrom="column">
                  <wp:posOffset>-419986</wp:posOffset>
                </wp:positionH>
                <wp:positionV relativeFrom="page">
                  <wp:posOffset>9677258</wp:posOffset>
                </wp:positionV>
                <wp:extent cx="3220379" cy="805094"/>
                <wp:effectExtent l="0" t="0" r="0" b="0"/>
                <wp:wrapNone/>
                <wp:docPr id="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S Kinderdorpen_logo_WHITE.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20379" cy="805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2B2" w:rsidRPr="00362C3E">
            <w:rPr>
              <w:noProof/>
              <w:lang w:val="en-US"/>
            </w:rPr>
            <mc:AlternateContent>
              <mc:Choice Requires="wps">
                <w:drawing>
                  <wp:anchor distT="0" distB="0" distL="114300" distR="114300" simplePos="0" relativeHeight="251709440" behindDoc="0" locked="0" layoutInCell="1" allowOverlap="1" wp14:anchorId="3BE0F979" wp14:editId="448EF36C">
                    <wp:simplePos x="0" y="0"/>
                    <wp:positionH relativeFrom="page">
                      <wp:posOffset>1118870</wp:posOffset>
                    </wp:positionH>
                    <wp:positionV relativeFrom="paragraph">
                      <wp:posOffset>16482</wp:posOffset>
                    </wp:positionV>
                    <wp:extent cx="3023870" cy="1105469"/>
                    <wp:effectExtent l="0" t="0" r="5080" b="0"/>
                    <wp:wrapNone/>
                    <wp:docPr id="6" name="Cuadro de texto 6"/>
                    <wp:cNvGraphicFramePr/>
                    <a:graphic xmlns:a="http://schemas.openxmlformats.org/drawingml/2006/main">
                      <a:graphicData uri="http://schemas.microsoft.com/office/word/2010/wordprocessingShape">
                        <wps:wsp>
                          <wps:cNvSpPr txBox="1"/>
                          <wps:spPr>
                            <a:xfrm>
                              <a:off x="0" y="0"/>
                              <a:ext cx="3023870" cy="11054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59DE3" w14:textId="500B1C68" w:rsidR="00BB677D" w:rsidRPr="002B72B2" w:rsidRDefault="00BB677D" w:rsidP="002B72B2">
                                <w:pPr>
                                  <w:pStyle w:val="MainTitle36pt"/>
                                  <w:spacing w:line="276" w:lineRule="auto"/>
                                  <w:rPr>
                                    <w:sz w:val="88"/>
                                    <w:lang w:val="fr-FR"/>
                                  </w:rPr>
                                </w:pPr>
                                <w:r w:rsidRPr="002B72B2">
                                  <w:rPr>
                                    <w:sz w:val="88"/>
                                    <w:lang w:val="fr-FR"/>
                                  </w:rPr>
                                  <w:t>Press</w:t>
                                </w:r>
                                <w:r>
                                  <w:rPr>
                                    <w:sz w:val="88"/>
                                    <w:lang w:val="fr-FR"/>
                                  </w:rPr>
                                  <w:t xml:space="preserve"> </w:t>
                                </w:r>
                                <w:r w:rsidRPr="002B72B2">
                                  <w:rPr>
                                    <w:sz w:val="88"/>
                                    <w:lang w:val="fr-FR"/>
                                  </w:rPr>
                                  <w:t>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F979" id="Cuadro de texto 6" o:spid="_x0000_s1027" type="#_x0000_t202" style="position:absolute;margin-left:88.1pt;margin-top:1.3pt;width:238.1pt;height:87.0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" filled="f" stroked="f" strokeweight=".5pt">
                    <v:textbox inset="0,0,0,0">
                      <w:txbxContent>
                        <w:p w14:paraId="4C559DE3" w14:textId="500B1C68" w:rsidR="00BB677D" w:rsidRPr="002B72B2" w:rsidRDefault="00BB677D" w:rsidP="002B72B2">
                          <w:pPr>
                            <w:pStyle w:val="MainTitle36pt"/>
                            <w:spacing w:line="276" w:lineRule="auto"/>
                            <w:rPr>
                              <w:sz w:val="88"/>
                              <w:lang w:val="fr-FR"/>
                            </w:rPr>
                          </w:pPr>
                          <w:r w:rsidRPr="002B72B2">
                            <w:rPr>
                              <w:sz w:val="88"/>
                              <w:lang w:val="fr-FR"/>
                            </w:rPr>
                            <w:t>Press</w:t>
                          </w:r>
                          <w:r>
                            <w:rPr>
                              <w:sz w:val="88"/>
                              <w:lang w:val="fr-FR"/>
                            </w:rPr>
                            <w:t xml:space="preserve"> </w:t>
                          </w:r>
                          <w:r w:rsidRPr="002B72B2">
                            <w:rPr>
                              <w:sz w:val="88"/>
                              <w:lang w:val="fr-FR"/>
                            </w:rPr>
                            <w:t>Pack</w:t>
                          </w:r>
                        </w:p>
                      </w:txbxContent>
                    </v:textbox>
                    <w10:wrap anchorx="page"/>
                  </v:shape>
                </w:pict>
              </mc:Fallback>
            </mc:AlternateContent>
          </w:r>
          <w:r w:rsidR="00362C3E" w:rsidRPr="00362C3E">
            <w:rPr>
              <w:noProof/>
              <w:lang w:val="en-US"/>
            </w:rPr>
            <mc:AlternateContent>
              <mc:Choice Requires="wps">
                <w:drawing>
                  <wp:anchor distT="0" distB="360045" distL="114300" distR="114300" simplePos="0" relativeHeight="251708416" behindDoc="0" locked="1" layoutInCell="1" allowOverlap="1" wp14:anchorId="0417FA96" wp14:editId="5F405400">
                    <wp:simplePos x="0" y="0"/>
                    <wp:positionH relativeFrom="column">
                      <wp:posOffset>0</wp:posOffset>
                    </wp:positionH>
                    <wp:positionV relativeFrom="page">
                      <wp:posOffset>0</wp:posOffset>
                    </wp:positionV>
                    <wp:extent cx="3780000" cy="3240000"/>
                    <wp:effectExtent l="0" t="0" r="0" b="0"/>
                    <wp:wrapTopAndBottom/>
                    <wp:docPr id="2" name="Redondear rectángulo de esquina sencilla 3"/>
                    <wp:cNvGraphicFramePr/>
                    <a:graphic xmlns:a="http://schemas.openxmlformats.org/drawingml/2006/main">
                      <a:graphicData uri="http://schemas.microsoft.com/office/word/2010/wordprocessingShape">
                        <wps:wsp>
                          <wps:cNvSpPr/>
                          <wps:spPr>
                            <a:xfrm flipV="1">
                              <a:off x="0" y="0"/>
                              <a:ext cx="3780000" cy="3240000"/>
                            </a:xfrm>
                            <a:custGeom>
                              <a:avLst/>
                              <a:gdLst>
                                <a:gd name="connsiteX0" fmla="*/ 0 w 1799590"/>
                                <a:gd name="connsiteY0" fmla="*/ 0 h 1934210"/>
                                <a:gd name="connsiteX1" fmla="*/ 1499652 w 1799590"/>
                                <a:gd name="connsiteY1" fmla="*/ 0 h 1934210"/>
                                <a:gd name="connsiteX2" fmla="*/ 1799590 w 1799590"/>
                                <a:gd name="connsiteY2" fmla="*/ 299938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499652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74139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0 h 1934210"/>
                                <a:gd name="connsiteX1" fmla="*/ 1074139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9762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135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77797 h 2012007"/>
                                <a:gd name="connsiteX1" fmla="*/ 1013525 w 1799590"/>
                                <a:gd name="connsiteY1" fmla="*/ 77797 h 2012007"/>
                                <a:gd name="connsiteX2" fmla="*/ 1799590 w 1799590"/>
                                <a:gd name="connsiteY2" fmla="*/ 1128064 h 2012007"/>
                                <a:gd name="connsiteX3" fmla="*/ 1799590 w 1799590"/>
                                <a:gd name="connsiteY3" fmla="*/ 2012007 h 2012007"/>
                                <a:gd name="connsiteX4" fmla="*/ 0 w 1799590"/>
                                <a:gd name="connsiteY4" fmla="*/ 2012007 h 2012007"/>
                                <a:gd name="connsiteX5" fmla="*/ 0 w 1799590"/>
                                <a:gd name="connsiteY5" fmla="*/ 77797 h 2012007"/>
                                <a:gd name="connsiteX0" fmla="*/ 0 w 1799723"/>
                                <a:gd name="connsiteY0" fmla="*/ 77797 h 2012007"/>
                                <a:gd name="connsiteX1" fmla="*/ 1013525 w 1799723"/>
                                <a:gd name="connsiteY1" fmla="*/ 77797 h 2012007"/>
                                <a:gd name="connsiteX2" fmla="*/ 1799590 w 1799723"/>
                                <a:gd name="connsiteY2" fmla="*/ 1128064 h 2012007"/>
                                <a:gd name="connsiteX3" fmla="*/ 1799590 w 1799723"/>
                                <a:gd name="connsiteY3" fmla="*/ 2012007 h 2012007"/>
                                <a:gd name="connsiteX4" fmla="*/ 0 w 1799723"/>
                                <a:gd name="connsiteY4" fmla="*/ 2012007 h 2012007"/>
                                <a:gd name="connsiteX5" fmla="*/ 0 w 1799723"/>
                                <a:gd name="connsiteY5" fmla="*/ 77797 h 2012007"/>
                                <a:gd name="connsiteX0" fmla="*/ 0 w 1799757"/>
                                <a:gd name="connsiteY0" fmla="*/ 0 h 1934210"/>
                                <a:gd name="connsiteX1" fmla="*/ 1013525 w 1799757"/>
                                <a:gd name="connsiteY1" fmla="*/ 0 h 1934210"/>
                                <a:gd name="connsiteX2" fmla="*/ 1799590 w 1799757"/>
                                <a:gd name="connsiteY2" fmla="*/ 1050267 h 1934210"/>
                                <a:gd name="connsiteX3" fmla="*/ 1799590 w 1799757"/>
                                <a:gd name="connsiteY3" fmla="*/ 1934210 h 1934210"/>
                                <a:gd name="connsiteX4" fmla="*/ 0 w 1799757"/>
                                <a:gd name="connsiteY4" fmla="*/ 1934210 h 1934210"/>
                                <a:gd name="connsiteX5" fmla="*/ 0 w 1799757"/>
                                <a:gd name="connsiteY5" fmla="*/ 0 h 1934210"/>
                                <a:gd name="connsiteX0" fmla="*/ 0 w 1799753"/>
                                <a:gd name="connsiteY0" fmla="*/ 0 h 1934210"/>
                                <a:gd name="connsiteX1" fmla="*/ 1013525 w 1799753"/>
                                <a:gd name="connsiteY1" fmla="*/ 0 h 1934210"/>
                                <a:gd name="connsiteX2" fmla="*/ 1799590 w 1799753"/>
                                <a:gd name="connsiteY2" fmla="*/ 1050267 h 1934210"/>
                                <a:gd name="connsiteX3" fmla="*/ 1799590 w 1799753"/>
                                <a:gd name="connsiteY3" fmla="*/ 1934210 h 1934210"/>
                                <a:gd name="connsiteX4" fmla="*/ 0 w 1799753"/>
                                <a:gd name="connsiteY4" fmla="*/ 1934210 h 1934210"/>
                                <a:gd name="connsiteX5" fmla="*/ 0 w 1799753"/>
                                <a:gd name="connsiteY5" fmla="*/ 0 h 1934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9753" h="1934210">
                                  <a:moveTo>
                                    <a:pt x="0" y="0"/>
                                  </a:moveTo>
                                  <a:lnTo>
                                    <a:pt x="1013525" y="0"/>
                                  </a:lnTo>
                                  <a:cubicBezTo>
                                    <a:pt x="1406715" y="2369"/>
                                    <a:pt x="1809050" y="103716"/>
                                    <a:pt x="1799590" y="1050267"/>
                                  </a:cubicBezTo>
                                  <a:lnTo>
                                    <a:pt x="1799590" y="1934210"/>
                                  </a:lnTo>
                                  <a:lnTo>
                                    <a:pt x="0" y="193421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50D2B" id="Redondear rectángulo de esquina sencilla 3" o:spid="_x0000_s1026" style="position:absolute;margin-left:0;margin-top:0;width:297.65pt;height:255.1pt;flip:y;z-index:251708416;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coordsize="1799753,193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" path="m,l1013525,v393190,2369,795525,103716,786065,1050267l1799590,1934210,,1934210,,xe" fillcolor="white [3212]" stroked="f" strokeweight="1pt">
                    <v:stroke joinstyle="miter"/>
                    <v:path arrowok="t" o:connecttype="custom" o:connectlocs="0,0;2128695,0;3779658,1759305;3779658,3240000;0,3240000;0,0" o:connectangles="0,0,0,0,0,0"/>
                    <w10:wrap type="topAndBottom" anchory="page"/>
                    <w10:anchorlock/>
                  </v:shape>
                </w:pict>
              </mc:Fallback>
            </mc:AlternateContent>
          </w:r>
          <w:r w:rsidR="00F33561" w:rsidRPr="00362C3E">
            <w:rPr>
              <w:noProof/>
              <w:lang w:val="en-US"/>
            </w:rPr>
            <mc:AlternateContent>
              <mc:Choice Requires="wps">
                <w:drawing>
                  <wp:anchor distT="0" distB="0" distL="114300" distR="114300" simplePos="0" relativeHeight="251707392" behindDoc="1" locked="0" layoutInCell="1" allowOverlap="1" wp14:anchorId="21F268E9" wp14:editId="0F79577C">
                    <wp:simplePos x="0" y="0"/>
                    <wp:positionH relativeFrom="page">
                      <wp:posOffset>8122</wp:posOffset>
                    </wp:positionH>
                    <wp:positionV relativeFrom="page">
                      <wp:posOffset>12691</wp:posOffset>
                    </wp:positionV>
                    <wp:extent cx="8395200" cy="10689771"/>
                    <wp:effectExtent l="0" t="0" r="6350" b="0"/>
                    <wp:wrapNone/>
                    <wp:docPr id="194" name="Rectángulo 194"/>
                    <wp:cNvGraphicFramePr/>
                    <a:graphic xmlns:a="http://schemas.openxmlformats.org/drawingml/2006/main">
                      <a:graphicData uri="http://schemas.microsoft.com/office/word/2010/wordprocessingShape">
                        <wps:wsp>
                          <wps:cNvSpPr/>
                          <wps:spPr>
                            <a:xfrm>
                              <a:off x="0" y="0"/>
                              <a:ext cx="8395200" cy="10689771"/>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0272C" id="Rectángulo 194" o:spid="_x0000_s1026" style="position:absolute;margin-left:.65pt;margin-top:1pt;width:661.05pt;height:841.7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" fillcolor="#00b0f0" stroked="f" strokeweight="1pt">
                    <v:textbox inset="0,0,0,0"/>
                    <w10:wrap anchorx="page" anchory="page"/>
                  </v:rect>
                </w:pict>
              </mc:Fallback>
            </mc:AlternateContent>
          </w:r>
          <w:r w:rsidR="00BC2055">
            <w:rPr>
              <w:rFonts w:ascii="Aktiv Grotesk" w:hAnsi="Aktiv Grotesk" w:cs="Aktiv Grotesk"/>
              <w:sz w:val="18"/>
              <w:szCs w:val="18"/>
            </w:rPr>
            <w:br w:type="page"/>
          </w:r>
        </w:p>
      </w:sdtContent>
    </w:sdt>
    <w:p w14:paraId="445D986E" w14:textId="75B40C18" w:rsidR="00DD2CDD" w:rsidRDefault="002B72B2" w:rsidP="00F33561">
      <w:pPr>
        <w:pStyle w:val="H1red22pt"/>
        <w:numPr>
          <w:ilvl w:val="0"/>
          <w:numId w:val="0"/>
        </w:numPr>
      </w:pPr>
      <w:r>
        <w:lastRenderedPageBreak/>
        <w:t>Summary</w:t>
      </w:r>
    </w:p>
    <w:p w14:paraId="5E866D68" w14:textId="77777777" w:rsidR="00F33561" w:rsidRDefault="00F33561" w:rsidP="00F33561">
      <w:pPr>
        <w:pStyle w:val="H1red22pt"/>
        <w:numPr>
          <w:ilvl w:val="0"/>
          <w:numId w:val="0"/>
        </w:numPr>
      </w:pPr>
    </w:p>
    <w:p w14:paraId="55AD81BC" w14:textId="77777777" w:rsidR="0064000E" w:rsidRDefault="0064000E" w:rsidP="00C91180">
      <w:pPr>
        <w:pStyle w:val="H2blue14pt"/>
      </w:pPr>
    </w:p>
    <w:p w14:paraId="7C56F7F6" w14:textId="625031DD" w:rsidR="00DD2CDD" w:rsidRDefault="00DD2CDD" w:rsidP="00C91180">
      <w:pPr>
        <w:pStyle w:val="H2blue14pt"/>
      </w:pPr>
      <w:r w:rsidRPr="003B33BA">
        <w:t>1</w:t>
      </w:r>
      <w:r w:rsidR="002B72B2">
        <w:tab/>
      </w:r>
      <w:r w:rsidR="002B72B2">
        <w:tab/>
        <w:t>Press release</w:t>
      </w:r>
      <w:r w:rsidR="002B72B2">
        <w:tab/>
      </w:r>
      <w:r w:rsidR="002B72B2">
        <w:tab/>
      </w:r>
      <w:r w:rsidR="00C91180">
        <w:tab/>
      </w:r>
      <w:r w:rsidR="00C91180">
        <w:tab/>
      </w:r>
      <w:r w:rsidR="00C91180">
        <w:tab/>
      </w:r>
      <w:r w:rsidR="00C91180">
        <w:tab/>
      </w:r>
      <w:r w:rsidR="00C91180">
        <w:tab/>
      </w:r>
      <w:r w:rsidR="00C91180">
        <w:tab/>
      </w:r>
      <w:r w:rsidR="00C91180">
        <w:tab/>
      </w:r>
      <w:r w:rsidR="0064000E">
        <w:t>3</w:t>
      </w:r>
    </w:p>
    <w:p w14:paraId="1B57F035" w14:textId="144CBABC" w:rsidR="004C6A18" w:rsidRDefault="004C6A18" w:rsidP="00C91180">
      <w:pPr>
        <w:pStyle w:val="H2blue14pt"/>
      </w:pPr>
    </w:p>
    <w:p w14:paraId="1025BB5B" w14:textId="33024700" w:rsidR="00E20F05" w:rsidRDefault="00E20F05" w:rsidP="00C91180">
      <w:pPr>
        <w:pStyle w:val="H2blue14pt"/>
      </w:pPr>
      <w:r>
        <w:t>2</w:t>
      </w:r>
      <w:r>
        <w:tab/>
      </w:r>
      <w:r>
        <w:tab/>
        <w:t xml:space="preserve">About SOS Children’s Villages </w:t>
      </w:r>
      <w:r w:rsidR="00DE5B41">
        <w:t>in The Gambia</w:t>
      </w:r>
      <w:r>
        <w:tab/>
      </w:r>
      <w:r>
        <w:tab/>
      </w:r>
      <w:r>
        <w:tab/>
      </w:r>
      <w:r w:rsidR="00046D45">
        <w:t>5</w:t>
      </w:r>
    </w:p>
    <w:p w14:paraId="3F40E567" w14:textId="77777777" w:rsidR="00E20F05" w:rsidRDefault="00E20F05" w:rsidP="00C91180">
      <w:pPr>
        <w:pStyle w:val="H2blue14pt"/>
      </w:pPr>
    </w:p>
    <w:p w14:paraId="0251B7F6" w14:textId="5B54BC2F" w:rsidR="00C91180" w:rsidRPr="003B33BA" w:rsidRDefault="00E20F05" w:rsidP="00C91180">
      <w:pPr>
        <w:pStyle w:val="H2blue14pt"/>
        <w:rPr>
          <w:sz w:val="18"/>
        </w:rPr>
      </w:pPr>
      <w:r>
        <w:t>3</w:t>
      </w:r>
      <w:r w:rsidR="004C6A18">
        <w:tab/>
      </w:r>
      <w:r w:rsidR="004C6A18">
        <w:tab/>
      </w:r>
      <w:r w:rsidR="003E0F8F">
        <w:t xml:space="preserve">Success Story   </w:t>
      </w:r>
      <w:r w:rsidR="003E0F8F">
        <w:tab/>
      </w:r>
      <w:r w:rsidR="003E0F8F">
        <w:tab/>
      </w:r>
      <w:r w:rsidR="004C6A18">
        <w:tab/>
      </w:r>
      <w:r w:rsidR="00DE5B41">
        <w:t xml:space="preserve"> </w:t>
      </w:r>
      <w:r w:rsidR="004C6A18">
        <w:tab/>
      </w:r>
      <w:r w:rsidR="004C6A18">
        <w:tab/>
      </w:r>
      <w:r w:rsidR="004C6A18">
        <w:tab/>
      </w:r>
      <w:r w:rsidR="002B72B2">
        <w:tab/>
      </w:r>
      <w:r w:rsidR="004C6A18">
        <w:tab/>
      </w:r>
      <w:r w:rsidR="004C6A18">
        <w:tab/>
      </w:r>
      <w:r w:rsidR="00046D45">
        <w:t>8</w:t>
      </w:r>
    </w:p>
    <w:p w14:paraId="140B1BA8" w14:textId="77777777" w:rsidR="00446FCE" w:rsidRDefault="00446FCE" w:rsidP="00C91180">
      <w:pPr>
        <w:pStyle w:val="H2blue14pt"/>
      </w:pPr>
    </w:p>
    <w:p w14:paraId="4E70DAFD" w14:textId="77777777" w:rsidR="009F75D1" w:rsidRDefault="00E20F05" w:rsidP="00046D45">
      <w:pPr>
        <w:pStyle w:val="H2blue14pt"/>
        <w:rPr>
          <w:color w:val="00B0F0"/>
        </w:rPr>
      </w:pPr>
      <w:r>
        <w:t>4</w:t>
      </w:r>
      <w:r w:rsidR="00446FCE">
        <w:tab/>
      </w:r>
      <w:r w:rsidR="00446FCE">
        <w:tab/>
      </w:r>
      <w:r w:rsidR="00046D45" w:rsidRPr="00046D45">
        <w:rPr>
          <w:color w:val="00B0F0"/>
        </w:rPr>
        <w:t xml:space="preserve">Rundown of Events </w:t>
      </w:r>
      <w:r w:rsidR="002B72B2" w:rsidRPr="00046D45">
        <w:rPr>
          <w:color w:val="00B0F0"/>
        </w:rPr>
        <w:t xml:space="preserve"> </w:t>
      </w:r>
      <w:r w:rsidR="002B72B2" w:rsidRPr="00046D45">
        <w:rPr>
          <w:color w:val="00B0F0"/>
        </w:rPr>
        <w:tab/>
      </w:r>
      <w:r w:rsidR="002B72B2" w:rsidRPr="00046D45">
        <w:rPr>
          <w:color w:val="00B0F0"/>
        </w:rPr>
        <w:tab/>
      </w:r>
      <w:r w:rsidR="002B72B2" w:rsidRPr="00046D45">
        <w:rPr>
          <w:color w:val="00B0F0"/>
        </w:rPr>
        <w:tab/>
      </w:r>
      <w:r w:rsidR="00046D45" w:rsidRPr="00046D45">
        <w:rPr>
          <w:color w:val="00B0F0"/>
        </w:rPr>
        <w:t xml:space="preserve">                                                  </w:t>
      </w:r>
      <w:r w:rsidR="00046D45">
        <w:rPr>
          <w:color w:val="00B0F0"/>
        </w:rPr>
        <w:t xml:space="preserve">  </w:t>
      </w:r>
      <w:r w:rsidR="00046D45" w:rsidRPr="00046D45">
        <w:rPr>
          <w:color w:val="00B0F0"/>
        </w:rPr>
        <w:t xml:space="preserve">     </w:t>
      </w:r>
      <w:r w:rsidR="002B72B2" w:rsidRPr="00046D45">
        <w:rPr>
          <w:color w:val="00B0F0"/>
        </w:rPr>
        <w:t>9</w:t>
      </w:r>
    </w:p>
    <w:p w14:paraId="4A4BAB72" w14:textId="77777777" w:rsidR="009F75D1" w:rsidRDefault="009F75D1" w:rsidP="00046D45">
      <w:pPr>
        <w:pStyle w:val="H2blue14pt"/>
        <w:rPr>
          <w:color w:val="00B0F0"/>
        </w:rPr>
      </w:pPr>
    </w:p>
    <w:p w14:paraId="7A05C9E5" w14:textId="1DA5BDD6" w:rsidR="002A327C" w:rsidRPr="009F75D1" w:rsidRDefault="009F75D1" w:rsidP="00046D45">
      <w:pPr>
        <w:pStyle w:val="H2blue14pt"/>
        <w:rPr>
          <w:color w:val="00B0F0"/>
        </w:rPr>
      </w:pPr>
      <w:r>
        <w:rPr>
          <w:color w:val="00B0F0"/>
        </w:rPr>
        <w:t xml:space="preserve">5                   Our Partners   </w:t>
      </w:r>
      <w:r>
        <w:rPr>
          <w:color w:val="00B0F0"/>
        </w:rPr>
        <w:tab/>
      </w:r>
      <w:r>
        <w:rPr>
          <w:color w:val="00B0F0"/>
        </w:rPr>
        <w:tab/>
      </w:r>
      <w:r>
        <w:rPr>
          <w:color w:val="00B0F0"/>
        </w:rPr>
        <w:tab/>
      </w:r>
      <w:r>
        <w:rPr>
          <w:color w:val="00B0F0"/>
        </w:rPr>
        <w:tab/>
      </w:r>
      <w:r>
        <w:rPr>
          <w:color w:val="00B0F0"/>
        </w:rPr>
        <w:tab/>
      </w:r>
      <w:r>
        <w:rPr>
          <w:color w:val="00B0F0"/>
        </w:rPr>
        <w:tab/>
      </w:r>
      <w:r>
        <w:rPr>
          <w:color w:val="00B0F0"/>
        </w:rPr>
        <w:tab/>
      </w:r>
      <w:r>
        <w:rPr>
          <w:color w:val="00B0F0"/>
        </w:rPr>
        <w:tab/>
      </w:r>
      <w:r>
        <w:rPr>
          <w:color w:val="00B0F0"/>
        </w:rPr>
        <w:tab/>
        <w:t>11</w:t>
      </w:r>
      <w:r w:rsidR="002A327C" w:rsidRPr="002B72B2">
        <w:br w:type="page"/>
      </w:r>
    </w:p>
    <w:p w14:paraId="436D2594" w14:textId="32BF2451" w:rsidR="002B72B2" w:rsidRPr="00DE5B41" w:rsidRDefault="002A327C" w:rsidP="00DE5B41">
      <w:pPr>
        <w:tabs>
          <w:tab w:val="left" w:pos="4710"/>
        </w:tabs>
        <w:spacing w:after="0" w:line="276" w:lineRule="auto"/>
        <w:jc w:val="center"/>
        <w:rPr>
          <w:rFonts w:ascii="Aktiv Grotesk Light" w:hAnsi="Aktiv Grotesk Light" w:cs="Aktiv Grotesk Light"/>
          <w:b/>
          <w:color w:val="009EE0"/>
          <w:sz w:val="24"/>
          <w:lang w:val="en-US"/>
        </w:rPr>
      </w:pPr>
      <w:r w:rsidRPr="002A327C">
        <w:rPr>
          <w:rStyle w:val="H1red22ptChar"/>
          <w:lang w:val="en-US"/>
        </w:rPr>
        <w:lastRenderedPageBreak/>
        <mc:AlternateContent>
          <mc:Choice Requires="wps">
            <w:drawing>
              <wp:anchor distT="0" distB="0" distL="114300" distR="114300" simplePos="0" relativeHeight="251678720" behindDoc="0" locked="0" layoutInCell="1" allowOverlap="1" wp14:anchorId="47B8EDB6" wp14:editId="1E729FD1">
                <wp:simplePos x="0" y="0"/>
                <wp:positionH relativeFrom="page">
                  <wp:posOffset>1033145</wp:posOffset>
                </wp:positionH>
                <wp:positionV relativeFrom="page">
                  <wp:posOffset>690112</wp:posOffset>
                </wp:positionV>
                <wp:extent cx="2447925" cy="1674421"/>
                <wp:effectExtent l="0" t="0" r="9525" b="2540"/>
                <wp:wrapNone/>
                <wp:docPr id="15" name="Cuadro de texto 18"/>
                <wp:cNvGraphicFramePr/>
                <a:graphic xmlns:a="http://schemas.openxmlformats.org/drawingml/2006/main">
                  <a:graphicData uri="http://schemas.microsoft.com/office/word/2010/wordprocessingShape">
                    <wps:wsp>
                      <wps:cNvSpPr txBox="1"/>
                      <wps:spPr>
                        <a:xfrm>
                          <a:off x="0" y="0"/>
                          <a:ext cx="2447925" cy="1674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B4C51" w14:textId="30BC6F6C" w:rsidR="00BB677D" w:rsidRPr="00446FCE" w:rsidRDefault="00683891" w:rsidP="002A327C">
                            <w:pPr>
                              <w:pStyle w:val="MainTitle36pt"/>
                              <w:rPr>
                                <w:sz w:val="64"/>
                              </w:rPr>
                            </w:pPr>
                            <w:r>
                              <w:rPr>
                                <w:sz w:val="64"/>
                              </w:rPr>
                              <w:t xml:space="preserve">40 Years Celebration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EDB6" id="Cuadro de texto 18" o:spid="_x0000_s1028" type="#_x0000_t202" style="position:absolute;left:0;text-align:left;margin-left:81.35pt;margin-top:54.35pt;width:192.75pt;height:131.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" filled="f" stroked="f" strokeweight=".5pt">
                <v:textbox inset="0,0,0,0">
                  <w:txbxContent>
                    <w:p w14:paraId="363B4C51" w14:textId="30BC6F6C" w:rsidR="00BB677D" w:rsidRPr="00446FCE" w:rsidRDefault="00683891" w:rsidP="002A327C">
                      <w:pPr>
                        <w:pStyle w:val="MainTitle36pt"/>
                        <w:rPr>
                          <w:sz w:val="64"/>
                        </w:rPr>
                      </w:pPr>
                      <w:r>
                        <w:rPr>
                          <w:sz w:val="64"/>
                        </w:rPr>
                        <w:t xml:space="preserve">40 Years Celebration </w:t>
                      </w:r>
                    </w:p>
                  </w:txbxContent>
                </v:textbox>
                <w10:wrap anchorx="page" anchory="page"/>
              </v:shape>
            </w:pict>
          </mc:Fallback>
        </mc:AlternateContent>
      </w:r>
      <w:r w:rsidRPr="002A327C">
        <w:rPr>
          <w:rStyle w:val="H1red22ptChar"/>
          <w:lang w:val="en-US"/>
        </w:rPr>
        <mc:AlternateContent>
          <mc:Choice Requires="wps">
            <w:drawing>
              <wp:anchor distT="0" distB="360045" distL="114300" distR="114300" simplePos="0" relativeHeight="251677696" behindDoc="0" locked="0" layoutInCell="1" allowOverlap="1" wp14:anchorId="183C18A9" wp14:editId="548ACB75">
                <wp:simplePos x="0" y="0"/>
                <wp:positionH relativeFrom="page">
                  <wp:posOffset>720090</wp:posOffset>
                </wp:positionH>
                <wp:positionV relativeFrom="page">
                  <wp:posOffset>12071</wp:posOffset>
                </wp:positionV>
                <wp:extent cx="3060000" cy="2944800"/>
                <wp:effectExtent l="0" t="0" r="1270" b="1905"/>
                <wp:wrapTopAndBottom/>
                <wp:docPr id="14" name="Redondear rectángulo de esquina sencilla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3060000" cy="2944800"/>
                        </a:xfrm>
                        <a:custGeom>
                          <a:avLst/>
                          <a:gdLst>
                            <a:gd name="connsiteX0" fmla="*/ 0 w 1799590"/>
                            <a:gd name="connsiteY0" fmla="*/ 0 h 1934210"/>
                            <a:gd name="connsiteX1" fmla="*/ 1499652 w 1799590"/>
                            <a:gd name="connsiteY1" fmla="*/ 0 h 1934210"/>
                            <a:gd name="connsiteX2" fmla="*/ 1799590 w 1799590"/>
                            <a:gd name="connsiteY2" fmla="*/ 299938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499652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74139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0 h 1934210"/>
                            <a:gd name="connsiteX1" fmla="*/ 1074139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9762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135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77797 h 2012007"/>
                            <a:gd name="connsiteX1" fmla="*/ 1013525 w 1799590"/>
                            <a:gd name="connsiteY1" fmla="*/ 77797 h 2012007"/>
                            <a:gd name="connsiteX2" fmla="*/ 1799590 w 1799590"/>
                            <a:gd name="connsiteY2" fmla="*/ 1128064 h 2012007"/>
                            <a:gd name="connsiteX3" fmla="*/ 1799590 w 1799590"/>
                            <a:gd name="connsiteY3" fmla="*/ 2012007 h 2012007"/>
                            <a:gd name="connsiteX4" fmla="*/ 0 w 1799590"/>
                            <a:gd name="connsiteY4" fmla="*/ 2012007 h 2012007"/>
                            <a:gd name="connsiteX5" fmla="*/ 0 w 1799590"/>
                            <a:gd name="connsiteY5" fmla="*/ 77797 h 2012007"/>
                            <a:gd name="connsiteX0" fmla="*/ 0 w 1799723"/>
                            <a:gd name="connsiteY0" fmla="*/ 77797 h 2012007"/>
                            <a:gd name="connsiteX1" fmla="*/ 1013525 w 1799723"/>
                            <a:gd name="connsiteY1" fmla="*/ 77797 h 2012007"/>
                            <a:gd name="connsiteX2" fmla="*/ 1799590 w 1799723"/>
                            <a:gd name="connsiteY2" fmla="*/ 1128064 h 2012007"/>
                            <a:gd name="connsiteX3" fmla="*/ 1799590 w 1799723"/>
                            <a:gd name="connsiteY3" fmla="*/ 2012007 h 2012007"/>
                            <a:gd name="connsiteX4" fmla="*/ 0 w 1799723"/>
                            <a:gd name="connsiteY4" fmla="*/ 2012007 h 2012007"/>
                            <a:gd name="connsiteX5" fmla="*/ 0 w 1799723"/>
                            <a:gd name="connsiteY5" fmla="*/ 77797 h 2012007"/>
                            <a:gd name="connsiteX0" fmla="*/ 0 w 1799757"/>
                            <a:gd name="connsiteY0" fmla="*/ 0 h 1934210"/>
                            <a:gd name="connsiteX1" fmla="*/ 1013525 w 1799757"/>
                            <a:gd name="connsiteY1" fmla="*/ 0 h 1934210"/>
                            <a:gd name="connsiteX2" fmla="*/ 1799590 w 1799757"/>
                            <a:gd name="connsiteY2" fmla="*/ 1050267 h 1934210"/>
                            <a:gd name="connsiteX3" fmla="*/ 1799590 w 1799757"/>
                            <a:gd name="connsiteY3" fmla="*/ 1934210 h 1934210"/>
                            <a:gd name="connsiteX4" fmla="*/ 0 w 1799757"/>
                            <a:gd name="connsiteY4" fmla="*/ 1934210 h 1934210"/>
                            <a:gd name="connsiteX5" fmla="*/ 0 w 1799757"/>
                            <a:gd name="connsiteY5" fmla="*/ 0 h 1934210"/>
                            <a:gd name="connsiteX0" fmla="*/ 0 w 1799753"/>
                            <a:gd name="connsiteY0" fmla="*/ 0 h 1934210"/>
                            <a:gd name="connsiteX1" fmla="*/ 1013525 w 1799753"/>
                            <a:gd name="connsiteY1" fmla="*/ 0 h 1934210"/>
                            <a:gd name="connsiteX2" fmla="*/ 1799590 w 1799753"/>
                            <a:gd name="connsiteY2" fmla="*/ 1050267 h 1934210"/>
                            <a:gd name="connsiteX3" fmla="*/ 1799590 w 1799753"/>
                            <a:gd name="connsiteY3" fmla="*/ 1934210 h 1934210"/>
                            <a:gd name="connsiteX4" fmla="*/ 0 w 1799753"/>
                            <a:gd name="connsiteY4" fmla="*/ 1934210 h 1934210"/>
                            <a:gd name="connsiteX5" fmla="*/ 0 w 1799753"/>
                            <a:gd name="connsiteY5" fmla="*/ 0 h 1934210"/>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1934210 h 2727008"/>
                            <a:gd name="connsiteX5" fmla="*/ 0 w 1799753"/>
                            <a:gd name="connsiteY5" fmla="*/ 0 h 2727008"/>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2727008 h 2727008"/>
                            <a:gd name="connsiteX5" fmla="*/ 0 w 1799753"/>
                            <a:gd name="connsiteY5" fmla="*/ 0 h 2727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9753" h="2727008">
                              <a:moveTo>
                                <a:pt x="0" y="0"/>
                              </a:moveTo>
                              <a:lnTo>
                                <a:pt x="1013525" y="0"/>
                              </a:lnTo>
                              <a:cubicBezTo>
                                <a:pt x="1406715" y="2369"/>
                                <a:pt x="1809050" y="103716"/>
                                <a:pt x="1799590" y="1050267"/>
                              </a:cubicBezTo>
                              <a:cubicBezTo>
                                <a:pt x="1799644" y="1609181"/>
                                <a:pt x="1799699" y="2168094"/>
                                <a:pt x="1799753" y="2727008"/>
                              </a:cubicBezTo>
                              <a:lnTo>
                                <a:pt x="0" y="2727008"/>
                              </a:lnTo>
                              <a:lnTo>
                                <a:pt x="0" y="0"/>
                              </a:lnTo>
                              <a:close/>
                            </a:path>
                          </a:pathLst>
                        </a:custGeom>
                        <a:solidFill>
                          <a:srgbClr val="C7EA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4A8E6" id="Redondear rectángulo de esquina sencilla 3" o:spid="_x0000_s1026" style="position:absolute;margin-left:56.7pt;margin-top:.95pt;width:240.95pt;height:231.85pt;flip:y;z-index:251677696;visibility:visible;mso-wrap-style:square;mso-width-percent:0;mso-height-percent:0;mso-wrap-distance-left:9pt;mso-wrap-distance-top:0;mso-wrap-distance-right:9pt;mso-wrap-distance-bottom:28.35pt;mso-position-horizontal:absolute;mso-position-horizontal-relative:page;mso-position-vertical:absolute;mso-position-vertical-relative:page;mso-width-percent:0;mso-height-percent:0;mso-width-relative:margin;mso-height-relative:margin;v-text-anchor:middle" coordsize="1799753,272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" path="m,l1013525,v393190,2369,795525,103716,786065,1050267c1799644,1609181,1799699,2168094,1799753,2727008l,2727008,,xe" fillcolor="#c7eafb" stroked="f" strokeweight="1pt">
                <v:stroke joinstyle="miter"/>
                <v:path arrowok="t" o:connecttype="custom" o:connectlocs="0,0;1723229,0;3059723,1134146;3060000,2944800;0,2944800;0,0" o:connectangles="0,0,0,0,0,0"/>
                <o:lock v:ext="edit" aspectratio="t"/>
                <w10:wrap type="topAndBottom" anchorx="page" anchory="page"/>
              </v:shape>
            </w:pict>
          </mc:Fallback>
        </mc:AlternateContent>
      </w:r>
      <w:r w:rsidR="00446FCE" w:rsidRPr="002B72B2">
        <w:rPr>
          <w:rFonts w:ascii="Aktiv Grotesk Light" w:hAnsi="Aktiv Grotesk Light" w:cs="Aktiv Grotesk Light"/>
          <w:b/>
          <w:color w:val="009EE0"/>
          <w:lang w:val="en-US"/>
        </w:rPr>
        <w:t xml:space="preserve"> </w:t>
      </w:r>
      <w:r w:rsidR="002B72B2" w:rsidRPr="002B72B2">
        <w:rPr>
          <w:rFonts w:ascii="Aktiv Grotesk Light" w:hAnsi="Aktiv Grotesk Light" w:cs="Aktiv Grotesk Light"/>
          <w:b/>
          <w:color w:val="009EE0"/>
          <w:sz w:val="24"/>
          <w:lang w:val="en-US"/>
        </w:rPr>
        <w:t xml:space="preserve">SOS Children's Villages </w:t>
      </w:r>
      <w:r w:rsidR="00DE5B41">
        <w:rPr>
          <w:rFonts w:ascii="Aktiv Grotesk Light" w:hAnsi="Aktiv Grotesk Light" w:cs="Aktiv Grotesk Light"/>
          <w:b/>
          <w:color w:val="009EE0"/>
          <w:sz w:val="24"/>
          <w:lang w:val="en-US"/>
        </w:rPr>
        <w:t>in The Gambia Celebrates 40 years of  Service  to Vuln</w:t>
      </w:r>
      <w:r w:rsidR="0025506B">
        <w:rPr>
          <w:rFonts w:ascii="Aktiv Grotesk Light" w:hAnsi="Aktiv Grotesk Light" w:cs="Aktiv Grotesk Light"/>
          <w:b/>
          <w:color w:val="009EE0"/>
          <w:sz w:val="24"/>
          <w:lang w:val="en-US"/>
        </w:rPr>
        <w:t>e</w:t>
      </w:r>
      <w:r w:rsidR="00DE5B41">
        <w:rPr>
          <w:rFonts w:ascii="Aktiv Grotesk Light" w:hAnsi="Aktiv Grotesk Light" w:cs="Aktiv Grotesk Light"/>
          <w:b/>
          <w:color w:val="009EE0"/>
          <w:sz w:val="24"/>
          <w:lang w:val="en-US"/>
        </w:rPr>
        <w:t xml:space="preserve">rable Children in The Gambia </w:t>
      </w:r>
    </w:p>
    <w:p w14:paraId="257D91CA" w14:textId="794B1F4F" w:rsidR="0025506B" w:rsidRPr="0025506B" w:rsidRDefault="002B72B2" w:rsidP="0025506B">
      <w:pPr>
        <w:rPr>
          <w:b/>
          <w:bCs/>
        </w:rPr>
      </w:pPr>
      <w:r w:rsidRPr="002B72B2">
        <w:rPr>
          <w:rFonts w:ascii="Aktiv Grotesk Light" w:hAnsi="Aktiv Grotesk Light" w:cs="Aktiv Grotesk Light"/>
          <w:lang w:val="en-US"/>
        </w:rPr>
        <w:t xml:space="preserve"> </w:t>
      </w:r>
      <w:r w:rsidR="00DE5B41" w:rsidRPr="00DE5B41">
        <w:rPr>
          <w:rFonts w:ascii="Aktiv Grotesk Light" w:hAnsi="Aktiv Grotesk Light" w:cs="Aktiv Grotesk Light"/>
          <w:lang w:val="en-US"/>
        </w:rPr>
        <w:t>As a child, you need someone who truly sees you – who</w:t>
      </w:r>
      <w:r w:rsidR="00DE5B41">
        <w:rPr>
          <w:rFonts w:ascii="Aktiv Grotesk Light" w:hAnsi="Aktiv Grotesk Light" w:cs="Aktiv Grotesk Light"/>
          <w:lang w:val="en-US"/>
        </w:rPr>
        <w:t xml:space="preserve"> </w:t>
      </w:r>
      <w:r w:rsidR="00DE5B41" w:rsidRPr="00DE5B41">
        <w:rPr>
          <w:rFonts w:ascii="Aktiv Grotesk Light" w:hAnsi="Aktiv Grotesk Light" w:cs="Aktiv Grotesk Light"/>
          <w:lang w:val="en-US"/>
        </w:rPr>
        <w:t>stands by you no matter what. Someone who holds you</w:t>
      </w:r>
      <w:r w:rsidR="00DE5B41">
        <w:rPr>
          <w:rFonts w:ascii="Aktiv Grotesk Light" w:hAnsi="Aktiv Grotesk Light" w:cs="Aktiv Grotesk Light"/>
          <w:lang w:val="en-US"/>
        </w:rPr>
        <w:t xml:space="preserve"> </w:t>
      </w:r>
      <w:r w:rsidR="00DE5B41" w:rsidRPr="00DE5B41">
        <w:rPr>
          <w:rFonts w:ascii="Aktiv Grotesk Light" w:hAnsi="Aktiv Grotesk Light" w:cs="Aktiv Grotesk Light"/>
          <w:lang w:val="en-US"/>
        </w:rPr>
        <w:t>close when you are small and believes in you when you are</w:t>
      </w:r>
      <w:r w:rsidR="00DE5B41">
        <w:rPr>
          <w:rFonts w:ascii="Aktiv Grotesk Light" w:hAnsi="Aktiv Grotesk Light" w:cs="Aktiv Grotesk Light"/>
          <w:lang w:val="en-US"/>
        </w:rPr>
        <w:t xml:space="preserve"> </w:t>
      </w:r>
      <w:r w:rsidR="00DE5B41" w:rsidRPr="00DE5B41">
        <w:rPr>
          <w:rFonts w:ascii="Aktiv Grotesk Light" w:hAnsi="Aktiv Grotesk Light" w:cs="Aktiv Grotesk Light"/>
          <w:lang w:val="en-US"/>
        </w:rPr>
        <w:t>ready to grow into your own and step into the world.</w:t>
      </w:r>
      <w:r w:rsidR="00DE5B41">
        <w:rPr>
          <w:rFonts w:ascii="Aktiv Grotesk Light" w:hAnsi="Aktiv Grotesk Light" w:cs="Aktiv Grotesk Light"/>
          <w:lang w:val="en-US"/>
        </w:rPr>
        <w:t xml:space="preserve"> </w:t>
      </w:r>
      <w:r w:rsidR="0025506B">
        <w:rPr>
          <w:rFonts w:ascii="Aktiv Grotesk Light" w:hAnsi="Aktiv Grotesk Light" w:cs="Aktiv Grotesk Light"/>
          <w:lang w:val="en-US"/>
        </w:rPr>
        <w:t>T</w:t>
      </w:r>
      <w:r w:rsidR="00DE5B41" w:rsidRPr="00DE5B41">
        <w:rPr>
          <w:rFonts w:ascii="Aktiv Grotesk Light" w:hAnsi="Aktiv Grotesk Light" w:cs="Aktiv Grotesk Light"/>
          <w:lang w:val="en-US"/>
        </w:rPr>
        <w:t>oday, 1 in 10 children and young people are separate</w:t>
      </w:r>
      <w:r w:rsidR="0025506B">
        <w:rPr>
          <w:rFonts w:ascii="Aktiv Grotesk Light" w:hAnsi="Aktiv Grotesk Light" w:cs="Aktiv Grotesk Light"/>
          <w:lang w:val="en-US"/>
        </w:rPr>
        <w:t>d</w:t>
      </w:r>
      <w:r w:rsidR="00DE5B41">
        <w:rPr>
          <w:rFonts w:ascii="Aktiv Grotesk Light" w:hAnsi="Aktiv Grotesk Light" w:cs="Aktiv Grotesk Light"/>
          <w:lang w:val="en-US"/>
        </w:rPr>
        <w:t xml:space="preserve"> </w:t>
      </w:r>
      <w:r w:rsidR="00DE5B41" w:rsidRPr="00DE5B41">
        <w:rPr>
          <w:rFonts w:ascii="Aktiv Grotesk Light" w:hAnsi="Aktiv Grotesk Light" w:cs="Aktiv Grotesk Light"/>
          <w:lang w:val="en-US"/>
        </w:rPr>
        <w:t>from their families, abandoned, neglected, or forced to live</w:t>
      </w:r>
      <w:r w:rsidR="00DE5B41">
        <w:rPr>
          <w:rFonts w:ascii="Aktiv Grotesk Light" w:hAnsi="Aktiv Grotesk Light" w:cs="Aktiv Grotesk Light"/>
          <w:lang w:val="en-US"/>
        </w:rPr>
        <w:t xml:space="preserve"> </w:t>
      </w:r>
      <w:r w:rsidR="00DE5B41" w:rsidRPr="00DE5B41">
        <w:rPr>
          <w:rFonts w:ascii="Aktiv Grotesk Light" w:hAnsi="Aktiv Grotesk Light" w:cs="Aktiv Grotesk Light"/>
          <w:lang w:val="en-US"/>
        </w:rPr>
        <w:t>in an abusive environment, growing up without the support</w:t>
      </w:r>
      <w:r w:rsidR="00DE5B41">
        <w:rPr>
          <w:rFonts w:ascii="Aktiv Grotesk Light" w:hAnsi="Aktiv Grotesk Light" w:cs="Aktiv Grotesk Light"/>
          <w:lang w:val="en-US"/>
        </w:rPr>
        <w:t xml:space="preserve"> </w:t>
      </w:r>
      <w:r w:rsidR="00DE5B41" w:rsidRPr="00DE5B41">
        <w:rPr>
          <w:rFonts w:ascii="Aktiv Grotesk Light" w:hAnsi="Aktiv Grotesk Light" w:cs="Aktiv Grotesk Light"/>
          <w:lang w:val="en-US"/>
        </w:rPr>
        <w:t>they need to prepare themselves for their future.</w:t>
      </w:r>
      <w:r w:rsidR="0025506B" w:rsidRPr="0025506B">
        <w:rPr>
          <w:b/>
          <w:bCs/>
        </w:rPr>
        <w:t xml:space="preserve"> </w:t>
      </w:r>
      <w:r w:rsidR="0025506B" w:rsidRPr="007A4FDE">
        <w:rPr>
          <w:b/>
          <w:bCs/>
        </w:rPr>
        <w:t>We exist to change this</w:t>
      </w:r>
    </w:p>
    <w:p w14:paraId="5B994A47" w14:textId="78789D29" w:rsidR="00DE5B41" w:rsidRDefault="0025506B" w:rsidP="00DE5B41">
      <w:pPr>
        <w:tabs>
          <w:tab w:val="left" w:pos="4710"/>
        </w:tabs>
        <w:spacing w:after="0" w:line="276" w:lineRule="auto"/>
        <w:jc w:val="both"/>
        <w:rPr>
          <w:rFonts w:ascii="Aktiv Grotesk Light" w:hAnsi="Aktiv Grotesk Light" w:cs="Aktiv Grotesk Light"/>
          <w:lang w:val="en-US"/>
        </w:rPr>
      </w:pPr>
      <w:r>
        <w:rPr>
          <w:rFonts w:ascii="Aktiv Grotesk Light" w:hAnsi="Aktiv Grotesk Light" w:cs="Aktiv Grotesk Light"/>
          <w:lang w:val="en-US"/>
        </w:rPr>
        <w:t>It was against this background that in</w:t>
      </w:r>
      <w:r w:rsidR="00DE5B41" w:rsidRPr="00DE5B41">
        <w:rPr>
          <w:rFonts w:ascii="Aktiv Grotesk Light" w:hAnsi="Aktiv Grotesk Light" w:cs="Aktiv Grotesk Light"/>
          <w:lang w:val="en-US"/>
        </w:rPr>
        <w:t xml:space="preserve"> 1982, SOS Children's Villages in The Gambia opened the first Children's Village in Bakoteh with 6 family houses to care for children who have lost parental care and those at risk. Since its inception, </w:t>
      </w:r>
      <w:r w:rsidR="00DE5B41">
        <w:rPr>
          <w:rFonts w:ascii="Aktiv Grotesk Light" w:hAnsi="Aktiv Grotesk Light" w:cs="Aktiv Grotesk Light"/>
          <w:lang w:val="en-US"/>
        </w:rPr>
        <w:t>the organi</w:t>
      </w:r>
      <w:r>
        <w:rPr>
          <w:rFonts w:ascii="Aktiv Grotesk Light" w:hAnsi="Aktiv Grotesk Light" w:cs="Aktiv Grotesk Light"/>
          <w:lang w:val="en-US"/>
        </w:rPr>
        <w:t>z</w:t>
      </w:r>
      <w:r w:rsidR="00DE5B41">
        <w:rPr>
          <w:rFonts w:ascii="Aktiv Grotesk Light" w:hAnsi="Aktiv Grotesk Light" w:cs="Aktiv Grotesk Light"/>
          <w:lang w:val="en-US"/>
        </w:rPr>
        <w:t>ation</w:t>
      </w:r>
      <w:r w:rsidR="00DE5B41" w:rsidRPr="00DE5B41">
        <w:rPr>
          <w:rFonts w:ascii="Aktiv Grotesk Light" w:hAnsi="Aktiv Grotesk Light" w:cs="Aktiv Grotesk Light"/>
          <w:lang w:val="en-US"/>
        </w:rPr>
        <w:t xml:space="preserve"> continue</w:t>
      </w:r>
      <w:r>
        <w:rPr>
          <w:rFonts w:ascii="Aktiv Grotesk Light" w:hAnsi="Aktiv Grotesk Light" w:cs="Aktiv Grotesk Light"/>
          <w:lang w:val="en-US"/>
        </w:rPr>
        <w:t>s</w:t>
      </w:r>
      <w:r w:rsidR="00DE5B41" w:rsidRPr="00DE5B41">
        <w:rPr>
          <w:rFonts w:ascii="Aktiv Grotesk Light" w:hAnsi="Aktiv Grotesk Light" w:cs="Aktiv Grotesk Light"/>
          <w:lang w:val="en-US"/>
        </w:rPr>
        <w:t xml:space="preserve"> to operate and implement a series of programs, from alternative, family strengthening, education programs, youth empowerment projects, women and community empowerment projects, and many more to ensure that No Child Should Grow Up Alone in The Gambia.</w:t>
      </w:r>
    </w:p>
    <w:p w14:paraId="35447E4D" w14:textId="77777777" w:rsidR="0025506B" w:rsidRPr="00DE5B41" w:rsidRDefault="0025506B" w:rsidP="00DE5B41">
      <w:pPr>
        <w:tabs>
          <w:tab w:val="left" w:pos="4710"/>
        </w:tabs>
        <w:spacing w:after="0" w:line="276" w:lineRule="auto"/>
        <w:jc w:val="both"/>
        <w:rPr>
          <w:rFonts w:ascii="Aktiv Grotesk Light" w:hAnsi="Aktiv Grotesk Light" w:cs="Aktiv Grotesk Light"/>
          <w:lang w:val="en-US"/>
        </w:rPr>
      </w:pPr>
    </w:p>
    <w:p w14:paraId="3F68F6CC" w14:textId="6388577F" w:rsidR="00DE5B41" w:rsidRPr="00EA3D3E" w:rsidRDefault="00DE5B41" w:rsidP="00DE5B41">
      <w:pPr>
        <w:tabs>
          <w:tab w:val="left" w:pos="4710"/>
        </w:tabs>
        <w:spacing w:after="0" w:line="276" w:lineRule="auto"/>
        <w:jc w:val="both"/>
        <w:rPr>
          <w:rFonts w:ascii="Aktiv Grotesk Light" w:hAnsi="Aktiv Grotesk Light" w:cs="Aktiv Grotesk Light"/>
          <w:b/>
          <w:bCs/>
          <w:color w:val="002060"/>
          <w:lang w:val="en-US"/>
        </w:rPr>
      </w:pPr>
      <w:r w:rsidRPr="00EA3D3E">
        <w:rPr>
          <w:rFonts w:ascii="Aktiv Grotesk Light" w:hAnsi="Aktiv Grotesk Light" w:cs="Aktiv Grotesk Light"/>
          <w:b/>
          <w:bCs/>
          <w:color w:val="002060"/>
          <w:lang w:val="en-US"/>
        </w:rPr>
        <w:t xml:space="preserve">This year we are marking 40 years of service </w:t>
      </w:r>
      <w:r w:rsidR="00EA3D3E">
        <w:rPr>
          <w:rFonts w:ascii="Aktiv Grotesk Light" w:hAnsi="Aktiv Grotesk Light" w:cs="Aktiv Grotesk Light"/>
          <w:b/>
          <w:bCs/>
          <w:color w:val="002060"/>
          <w:lang w:val="en-US"/>
        </w:rPr>
        <w:t xml:space="preserve">( March 1982 – 2022 ) </w:t>
      </w:r>
      <w:r w:rsidRPr="00EA3D3E">
        <w:rPr>
          <w:rFonts w:ascii="Aktiv Grotesk Light" w:hAnsi="Aktiv Grotesk Light" w:cs="Aktiv Grotesk Light"/>
          <w:b/>
          <w:bCs/>
          <w:color w:val="002060"/>
          <w:lang w:val="en-US"/>
        </w:rPr>
        <w:t xml:space="preserve">to the plight of vulnerable children, young people, and women in The Gambia. Our 40 years of experience show that when children in our target group are able to thrive, they are more likely to contribute positively to their communities and, if they have children, to be good parents themselves. </w:t>
      </w:r>
    </w:p>
    <w:p w14:paraId="784D394F" w14:textId="77777777" w:rsidR="0025506B" w:rsidRPr="00DE5B41" w:rsidRDefault="0025506B" w:rsidP="00DE5B41">
      <w:pPr>
        <w:tabs>
          <w:tab w:val="left" w:pos="4710"/>
        </w:tabs>
        <w:spacing w:after="0" w:line="276" w:lineRule="auto"/>
        <w:jc w:val="both"/>
        <w:rPr>
          <w:rFonts w:ascii="Aktiv Grotesk Light" w:hAnsi="Aktiv Grotesk Light" w:cs="Aktiv Grotesk Light"/>
          <w:lang w:val="en-US"/>
        </w:rPr>
      </w:pPr>
    </w:p>
    <w:p w14:paraId="0F79752B" w14:textId="701978C7" w:rsidR="00DE5B41" w:rsidRDefault="00DE5B41" w:rsidP="00DE5B41">
      <w:pPr>
        <w:tabs>
          <w:tab w:val="left" w:pos="4710"/>
        </w:tabs>
        <w:spacing w:after="0" w:line="276" w:lineRule="auto"/>
        <w:jc w:val="both"/>
        <w:rPr>
          <w:rFonts w:ascii="Aktiv Grotesk Light" w:hAnsi="Aktiv Grotesk Light" w:cs="Aktiv Grotesk Light"/>
          <w:lang w:val="en-US"/>
        </w:rPr>
      </w:pPr>
      <w:r w:rsidRPr="00DE5B41">
        <w:rPr>
          <w:rFonts w:ascii="Aktiv Grotesk Light" w:hAnsi="Aktiv Grotesk Light" w:cs="Aktiv Grotesk Light"/>
          <w:lang w:val="en-US"/>
        </w:rPr>
        <w:t xml:space="preserve">In this way, the work made possible by </w:t>
      </w:r>
      <w:r w:rsidR="0025506B">
        <w:rPr>
          <w:rFonts w:ascii="Aktiv Grotesk Light" w:hAnsi="Aktiv Grotesk Light" w:cs="Aktiv Grotesk Light"/>
          <w:lang w:val="en-US"/>
        </w:rPr>
        <w:t xml:space="preserve">the organization, </w:t>
      </w:r>
      <w:r w:rsidRPr="00DE5B41">
        <w:rPr>
          <w:rFonts w:ascii="Aktiv Grotesk Light" w:hAnsi="Aktiv Grotesk Light" w:cs="Aktiv Grotesk Light"/>
          <w:lang w:val="en-US"/>
        </w:rPr>
        <w:t xml:space="preserve"> Government of The Gambia, donors, and partners not only impacts hundreds of thousands of children and young people today</w:t>
      </w:r>
      <w:r w:rsidR="0025506B">
        <w:rPr>
          <w:rFonts w:ascii="Aktiv Grotesk Light" w:hAnsi="Aktiv Grotesk Light" w:cs="Aktiv Grotesk Light"/>
          <w:lang w:val="en-US"/>
        </w:rPr>
        <w:t xml:space="preserve"> but</w:t>
      </w:r>
      <w:r w:rsidRPr="00DE5B41">
        <w:rPr>
          <w:rFonts w:ascii="Aktiv Grotesk Light" w:hAnsi="Aktiv Grotesk Light" w:cs="Aktiv Grotesk Light"/>
          <w:lang w:val="en-US"/>
        </w:rPr>
        <w:t xml:space="preserve"> also helps to ensure a brighter future for generations to come.</w:t>
      </w:r>
    </w:p>
    <w:p w14:paraId="7C64D51F" w14:textId="1DE58F21" w:rsidR="0025506B" w:rsidRDefault="0025506B" w:rsidP="0025506B">
      <w:pPr>
        <w:tabs>
          <w:tab w:val="left" w:pos="4710"/>
        </w:tabs>
        <w:spacing w:after="0" w:line="276" w:lineRule="auto"/>
        <w:jc w:val="both"/>
        <w:rPr>
          <w:rFonts w:ascii="Aktiv Grotesk Light" w:hAnsi="Aktiv Grotesk Light" w:cs="Aktiv Grotesk Light"/>
          <w:lang w:val="en-US"/>
        </w:rPr>
      </w:pPr>
    </w:p>
    <w:p w14:paraId="0AB0A3C8" w14:textId="3587EB60" w:rsidR="00887FBF" w:rsidRDefault="00887FBF" w:rsidP="0025506B">
      <w:pPr>
        <w:tabs>
          <w:tab w:val="left" w:pos="4710"/>
        </w:tabs>
        <w:spacing w:after="0" w:line="276" w:lineRule="auto"/>
        <w:jc w:val="both"/>
        <w:rPr>
          <w:rFonts w:ascii="Aktiv Grotesk Light" w:hAnsi="Aktiv Grotesk Light" w:cs="Aktiv Grotesk Light"/>
          <w:lang w:val="en-US"/>
        </w:rPr>
      </w:pPr>
    </w:p>
    <w:p w14:paraId="3A5D92CC" w14:textId="32D57C8B" w:rsidR="00887FBF" w:rsidRDefault="00887FBF" w:rsidP="0025506B">
      <w:pPr>
        <w:tabs>
          <w:tab w:val="left" w:pos="4710"/>
        </w:tabs>
        <w:spacing w:after="0" w:line="276" w:lineRule="auto"/>
        <w:jc w:val="both"/>
        <w:rPr>
          <w:rFonts w:ascii="Aktiv Grotesk Light" w:hAnsi="Aktiv Grotesk Light" w:cs="Aktiv Grotesk Light"/>
          <w:lang w:val="en-US"/>
        </w:rPr>
      </w:pPr>
    </w:p>
    <w:p w14:paraId="4317B192" w14:textId="7F03F60B" w:rsidR="00887FBF" w:rsidRDefault="00887FBF" w:rsidP="0025506B">
      <w:pPr>
        <w:tabs>
          <w:tab w:val="left" w:pos="4710"/>
        </w:tabs>
        <w:spacing w:after="0" w:line="276" w:lineRule="auto"/>
        <w:jc w:val="both"/>
        <w:rPr>
          <w:rFonts w:ascii="Aktiv Grotesk Light" w:hAnsi="Aktiv Grotesk Light" w:cs="Aktiv Grotesk Light"/>
          <w:lang w:val="en-US"/>
        </w:rPr>
      </w:pPr>
    </w:p>
    <w:p w14:paraId="5602F330" w14:textId="4A38678E" w:rsidR="00887FBF" w:rsidRDefault="00887FBF" w:rsidP="0025506B">
      <w:pPr>
        <w:tabs>
          <w:tab w:val="left" w:pos="4710"/>
        </w:tabs>
        <w:spacing w:after="0" w:line="276" w:lineRule="auto"/>
        <w:jc w:val="both"/>
        <w:rPr>
          <w:rFonts w:ascii="Aktiv Grotesk Light" w:hAnsi="Aktiv Grotesk Light" w:cs="Aktiv Grotesk Light"/>
          <w:lang w:val="en-US"/>
        </w:rPr>
      </w:pPr>
    </w:p>
    <w:p w14:paraId="70E99ABC" w14:textId="4CE20A91" w:rsidR="00887FBF" w:rsidRDefault="00887FBF" w:rsidP="0025506B">
      <w:pPr>
        <w:tabs>
          <w:tab w:val="left" w:pos="4710"/>
        </w:tabs>
        <w:spacing w:after="0" w:line="276" w:lineRule="auto"/>
        <w:jc w:val="both"/>
        <w:rPr>
          <w:rFonts w:ascii="Aktiv Grotesk Light" w:hAnsi="Aktiv Grotesk Light" w:cs="Aktiv Grotesk Light"/>
          <w:lang w:val="en-US"/>
        </w:rPr>
      </w:pPr>
    </w:p>
    <w:p w14:paraId="16BC48A6" w14:textId="503BD854" w:rsidR="00887FBF" w:rsidRDefault="00887FBF" w:rsidP="0025506B">
      <w:pPr>
        <w:tabs>
          <w:tab w:val="left" w:pos="4710"/>
        </w:tabs>
        <w:spacing w:after="0" w:line="276" w:lineRule="auto"/>
        <w:jc w:val="both"/>
        <w:rPr>
          <w:rFonts w:ascii="Aktiv Grotesk Light" w:hAnsi="Aktiv Grotesk Light" w:cs="Aktiv Grotesk Light"/>
          <w:lang w:val="en-US"/>
        </w:rPr>
      </w:pPr>
    </w:p>
    <w:p w14:paraId="22E6E80F" w14:textId="0F613D40" w:rsidR="00887FBF" w:rsidRDefault="00887FBF" w:rsidP="0025506B">
      <w:pPr>
        <w:tabs>
          <w:tab w:val="left" w:pos="4710"/>
        </w:tabs>
        <w:spacing w:after="0" w:line="276" w:lineRule="auto"/>
        <w:jc w:val="both"/>
        <w:rPr>
          <w:rFonts w:ascii="Aktiv Grotesk Light" w:hAnsi="Aktiv Grotesk Light" w:cs="Aktiv Grotesk Light"/>
          <w:lang w:val="en-US"/>
        </w:rPr>
      </w:pPr>
    </w:p>
    <w:p w14:paraId="207783C3" w14:textId="77777777" w:rsidR="00887FBF" w:rsidRDefault="00887FBF" w:rsidP="0025506B">
      <w:pPr>
        <w:tabs>
          <w:tab w:val="left" w:pos="4710"/>
        </w:tabs>
        <w:spacing w:after="0" w:line="276" w:lineRule="auto"/>
        <w:jc w:val="both"/>
        <w:rPr>
          <w:rFonts w:ascii="Aktiv Grotesk Light" w:hAnsi="Aktiv Grotesk Light" w:cs="Aktiv Grotesk Light"/>
          <w:lang w:val="en-US"/>
        </w:rPr>
      </w:pPr>
    </w:p>
    <w:p w14:paraId="6CAE7A6E" w14:textId="45249BF1" w:rsidR="0025506B" w:rsidRPr="0025506B" w:rsidRDefault="0025506B" w:rsidP="0025506B">
      <w:pPr>
        <w:tabs>
          <w:tab w:val="left" w:pos="4710"/>
        </w:tabs>
        <w:spacing w:after="0" w:line="276" w:lineRule="auto"/>
        <w:jc w:val="both"/>
        <w:rPr>
          <w:rFonts w:ascii="Aktiv Grotesk Light" w:hAnsi="Aktiv Grotesk Light" w:cs="Aktiv Grotesk Light"/>
          <w:b/>
          <w:bCs/>
          <w:color w:val="002060"/>
          <w:lang w:val="en-US"/>
        </w:rPr>
      </w:pPr>
      <w:r w:rsidRPr="0025506B">
        <w:rPr>
          <w:rFonts w:ascii="Aktiv Grotesk Light" w:hAnsi="Aktiv Grotesk Light" w:cs="Aktiv Grotesk Light"/>
          <w:b/>
          <w:bCs/>
          <w:color w:val="002060"/>
          <w:lang w:val="en-US"/>
        </w:rPr>
        <w:t>OBJECTIVE OF THE CELEBRATION</w:t>
      </w:r>
    </w:p>
    <w:p w14:paraId="7C9BBDE7" w14:textId="77777777" w:rsidR="0025506B" w:rsidRPr="0025506B" w:rsidRDefault="0025506B" w:rsidP="0025506B">
      <w:pPr>
        <w:tabs>
          <w:tab w:val="left" w:pos="4710"/>
        </w:tabs>
        <w:spacing w:after="0" w:line="276" w:lineRule="auto"/>
        <w:jc w:val="both"/>
        <w:rPr>
          <w:rFonts w:ascii="Aktiv Grotesk Light" w:hAnsi="Aktiv Grotesk Light" w:cs="Aktiv Grotesk Light"/>
          <w:lang w:val="en-US"/>
        </w:rPr>
      </w:pPr>
      <w:r w:rsidRPr="0025506B">
        <w:rPr>
          <w:rFonts w:ascii="Aktiv Grotesk Light" w:hAnsi="Aktiv Grotesk Light" w:cs="Aktiv Grotesk Light"/>
          <w:lang w:val="en-US"/>
        </w:rPr>
        <w:lastRenderedPageBreak/>
        <w:t xml:space="preserve">There are three main objectives of the celebration of  SOS Children’s Villages in The Gambia .at 40 years. </w:t>
      </w:r>
    </w:p>
    <w:p w14:paraId="7DD12F24" w14:textId="77777777" w:rsidR="0025506B" w:rsidRPr="0025506B" w:rsidRDefault="0025506B" w:rsidP="0025506B">
      <w:pPr>
        <w:pStyle w:val="ListParagraph"/>
        <w:numPr>
          <w:ilvl w:val="0"/>
          <w:numId w:val="26"/>
        </w:numPr>
        <w:tabs>
          <w:tab w:val="left" w:pos="4710"/>
        </w:tabs>
        <w:spacing w:after="0" w:line="276" w:lineRule="auto"/>
        <w:jc w:val="both"/>
        <w:rPr>
          <w:rFonts w:ascii="Aktiv Grotesk Light" w:hAnsi="Aktiv Grotesk Light" w:cs="Aktiv Grotesk Light"/>
          <w:lang w:val="en-US"/>
        </w:rPr>
      </w:pPr>
      <w:r w:rsidRPr="0025506B">
        <w:rPr>
          <w:rFonts w:ascii="Aktiv Grotesk Light" w:hAnsi="Aktiv Grotesk Light" w:cs="Aktiv Grotesk Light"/>
          <w:lang w:val="en-US"/>
        </w:rPr>
        <w:t>To promote and highlight  SOS Children’s Village's work in The Gambia for the past 40 years</w:t>
      </w:r>
    </w:p>
    <w:p w14:paraId="5D0A6B64" w14:textId="79EFC907" w:rsidR="0025506B" w:rsidRPr="0025506B" w:rsidRDefault="0025506B" w:rsidP="0025506B">
      <w:pPr>
        <w:pStyle w:val="ListParagraph"/>
        <w:numPr>
          <w:ilvl w:val="0"/>
          <w:numId w:val="26"/>
        </w:numPr>
        <w:tabs>
          <w:tab w:val="left" w:pos="4710"/>
        </w:tabs>
        <w:spacing w:after="0" w:line="276" w:lineRule="auto"/>
        <w:jc w:val="both"/>
        <w:rPr>
          <w:rFonts w:ascii="Aktiv Grotesk Light" w:hAnsi="Aktiv Grotesk Light" w:cs="Aktiv Grotesk Light"/>
          <w:lang w:val="en-US"/>
        </w:rPr>
      </w:pPr>
      <w:r w:rsidRPr="0025506B">
        <w:rPr>
          <w:rFonts w:ascii="Aktiv Grotesk Light" w:hAnsi="Aktiv Grotesk Light" w:cs="Aktiv Grotesk Light"/>
          <w:lang w:val="en-US"/>
        </w:rPr>
        <w:t>Fundraise for our programs</w:t>
      </w:r>
    </w:p>
    <w:p w14:paraId="73C6CA25" w14:textId="6251B0F9" w:rsidR="0025506B" w:rsidRPr="0025506B" w:rsidRDefault="0025506B" w:rsidP="0025506B">
      <w:pPr>
        <w:pStyle w:val="ListParagraph"/>
        <w:numPr>
          <w:ilvl w:val="0"/>
          <w:numId w:val="26"/>
        </w:numPr>
        <w:tabs>
          <w:tab w:val="left" w:pos="4710"/>
        </w:tabs>
        <w:spacing w:after="0" w:line="276" w:lineRule="auto"/>
        <w:jc w:val="both"/>
        <w:rPr>
          <w:rFonts w:ascii="Aktiv Grotesk Light" w:hAnsi="Aktiv Grotesk Light" w:cs="Aktiv Grotesk Light"/>
          <w:lang w:val="en-US"/>
        </w:rPr>
      </w:pPr>
      <w:r w:rsidRPr="0025506B">
        <w:rPr>
          <w:rFonts w:ascii="Aktiv Grotesk Light" w:hAnsi="Aktiv Grotesk Light" w:cs="Aktiv Grotesk Light"/>
          <w:lang w:val="en-US"/>
        </w:rPr>
        <w:t>Increase sponsors and co</w:t>
      </w:r>
      <w:r>
        <w:rPr>
          <w:rFonts w:ascii="Aktiv Grotesk Light" w:hAnsi="Aktiv Grotesk Light" w:cs="Aktiv Grotesk Light"/>
          <w:lang w:val="en-US"/>
        </w:rPr>
        <w:t>rpo</w:t>
      </w:r>
      <w:r w:rsidRPr="0025506B">
        <w:rPr>
          <w:rFonts w:ascii="Aktiv Grotesk Light" w:hAnsi="Aktiv Grotesk Light" w:cs="Aktiv Grotesk Light"/>
          <w:lang w:val="en-US"/>
        </w:rPr>
        <w:t xml:space="preserve">rate donors </w:t>
      </w:r>
    </w:p>
    <w:p w14:paraId="77CAE6E6" w14:textId="77777777" w:rsidR="0025506B" w:rsidRPr="0025506B" w:rsidRDefault="0025506B" w:rsidP="0025506B">
      <w:pPr>
        <w:tabs>
          <w:tab w:val="left" w:pos="4710"/>
        </w:tabs>
        <w:spacing w:after="0" w:line="276" w:lineRule="auto"/>
        <w:jc w:val="both"/>
        <w:rPr>
          <w:rFonts w:ascii="Aktiv Grotesk Light" w:hAnsi="Aktiv Grotesk Light" w:cs="Aktiv Grotesk Light"/>
          <w:b/>
          <w:bCs/>
          <w:color w:val="002060"/>
          <w:lang w:val="en-US"/>
        </w:rPr>
      </w:pPr>
      <w:r w:rsidRPr="0025506B">
        <w:rPr>
          <w:rFonts w:ascii="Aktiv Grotesk Light" w:hAnsi="Aktiv Grotesk Light" w:cs="Aktiv Grotesk Light"/>
          <w:b/>
          <w:bCs/>
          <w:color w:val="002060"/>
          <w:lang w:val="en-US"/>
        </w:rPr>
        <w:t>EXPECTED OUTCOMES:</w:t>
      </w:r>
    </w:p>
    <w:p w14:paraId="3E091006" w14:textId="77777777" w:rsidR="0025506B" w:rsidRPr="0025506B" w:rsidRDefault="0025506B" w:rsidP="0025506B">
      <w:pPr>
        <w:pStyle w:val="ListParagraph"/>
        <w:numPr>
          <w:ilvl w:val="0"/>
          <w:numId w:val="24"/>
        </w:numPr>
        <w:tabs>
          <w:tab w:val="left" w:pos="4710"/>
        </w:tabs>
        <w:spacing w:after="0" w:line="276" w:lineRule="auto"/>
        <w:jc w:val="both"/>
        <w:rPr>
          <w:rFonts w:ascii="Aktiv Grotesk Light" w:hAnsi="Aktiv Grotesk Light" w:cs="Aktiv Grotesk Light"/>
          <w:lang w:val="en-US"/>
        </w:rPr>
      </w:pPr>
      <w:r w:rsidRPr="0025506B">
        <w:rPr>
          <w:rFonts w:ascii="Aktiv Grotesk Light" w:hAnsi="Aktiv Grotesk Light" w:cs="Aktiv Grotesk Light"/>
          <w:lang w:val="en-US"/>
        </w:rPr>
        <w:t>SOS Children’s Village's work in The Gambia is appreciated and recognized, especially our impact.</w:t>
      </w:r>
    </w:p>
    <w:p w14:paraId="7CB8836D" w14:textId="77777777" w:rsidR="0025506B" w:rsidRPr="0025506B" w:rsidRDefault="0025506B" w:rsidP="0025506B">
      <w:pPr>
        <w:pStyle w:val="ListParagraph"/>
        <w:numPr>
          <w:ilvl w:val="0"/>
          <w:numId w:val="24"/>
        </w:numPr>
        <w:tabs>
          <w:tab w:val="left" w:pos="4710"/>
        </w:tabs>
        <w:spacing w:after="0" w:line="276" w:lineRule="auto"/>
        <w:jc w:val="both"/>
        <w:rPr>
          <w:rFonts w:ascii="Aktiv Grotesk Light" w:hAnsi="Aktiv Grotesk Light" w:cs="Aktiv Grotesk Light"/>
          <w:lang w:val="en-US"/>
        </w:rPr>
      </w:pPr>
      <w:r w:rsidRPr="0025506B">
        <w:rPr>
          <w:rFonts w:ascii="Aktiv Grotesk Light" w:hAnsi="Aktiv Grotesk Light" w:cs="Aktiv Grotesk Light"/>
          <w:lang w:val="en-US"/>
        </w:rPr>
        <w:t>The  National Association was able to raise a significant amount of  money for our programs</w:t>
      </w:r>
    </w:p>
    <w:p w14:paraId="4D96F737" w14:textId="7813DE1C" w:rsidR="0025506B" w:rsidRPr="0025506B" w:rsidRDefault="0025506B" w:rsidP="0025506B">
      <w:pPr>
        <w:pStyle w:val="ListParagraph"/>
        <w:numPr>
          <w:ilvl w:val="0"/>
          <w:numId w:val="24"/>
        </w:numPr>
        <w:tabs>
          <w:tab w:val="left" w:pos="4710"/>
        </w:tabs>
        <w:spacing w:after="0" w:line="276" w:lineRule="auto"/>
        <w:jc w:val="both"/>
        <w:rPr>
          <w:rFonts w:ascii="Aktiv Grotesk Light" w:hAnsi="Aktiv Grotesk Light" w:cs="Aktiv Grotesk Light"/>
          <w:lang w:val="en-US"/>
        </w:rPr>
      </w:pPr>
      <w:r w:rsidRPr="0025506B">
        <w:rPr>
          <w:rFonts w:ascii="Aktiv Grotesk Light" w:hAnsi="Aktiv Grotesk Light" w:cs="Aktiv Grotesk Light"/>
          <w:lang w:val="en-US"/>
        </w:rPr>
        <w:t>Increased the number of co</w:t>
      </w:r>
      <w:r>
        <w:rPr>
          <w:rFonts w:ascii="Aktiv Grotesk Light" w:hAnsi="Aktiv Grotesk Light" w:cs="Aktiv Grotesk Light"/>
          <w:lang w:val="en-US"/>
        </w:rPr>
        <w:t>rpo</w:t>
      </w:r>
      <w:r w:rsidRPr="0025506B">
        <w:rPr>
          <w:rFonts w:ascii="Aktiv Grotesk Light" w:hAnsi="Aktiv Grotesk Light" w:cs="Aktiv Grotesk Light"/>
          <w:lang w:val="en-US"/>
        </w:rPr>
        <w:t xml:space="preserve">rate, partners, and sponsors </w:t>
      </w:r>
    </w:p>
    <w:p w14:paraId="3C5C1160" w14:textId="231A38D9" w:rsidR="0025506B" w:rsidRPr="0025506B" w:rsidRDefault="0025506B" w:rsidP="0025506B">
      <w:pPr>
        <w:pStyle w:val="ListParagraph"/>
        <w:numPr>
          <w:ilvl w:val="0"/>
          <w:numId w:val="24"/>
        </w:numPr>
        <w:tabs>
          <w:tab w:val="left" w:pos="4710"/>
        </w:tabs>
        <w:spacing w:after="0" w:line="276" w:lineRule="auto"/>
        <w:jc w:val="both"/>
        <w:rPr>
          <w:rFonts w:ascii="Aktiv Grotesk Light" w:hAnsi="Aktiv Grotesk Light" w:cs="Aktiv Grotesk Light"/>
          <w:lang w:val="en-US"/>
        </w:rPr>
      </w:pPr>
      <w:r w:rsidRPr="0025506B">
        <w:rPr>
          <w:rFonts w:ascii="Aktiv Grotesk Light" w:hAnsi="Aktiv Grotesk Light" w:cs="Aktiv Grotesk Light"/>
          <w:lang w:val="en-US"/>
        </w:rPr>
        <w:t>Organization visibility is increased (public, partners, etc, know more about what we do and why).</w:t>
      </w:r>
    </w:p>
    <w:p w14:paraId="1EED196D" w14:textId="77777777" w:rsidR="00497E62" w:rsidRDefault="00497E62" w:rsidP="00497E62">
      <w:pPr>
        <w:tabs>
          <w:tab w:val="left" w:pos="4710"/>
        </w:tabs>
        <w:spacing w:after="0" w:line="276" w:lineRule="auto"/>
        <w:jc w:val="both"/>
        <w:rPr>
          <w:rFonts w:ascii="Aktiv Grotesk Light" w:hAnsi="Aktiv Grotesk Light" w:cs="Aktiv Grotesk Light"/>
          <w:lang w:val="en-US"/>
        </w:rPr>
      </w:pPr>
    </w:p>
    <w:p w14:paraId="7BB1C98F" w14:textId="77777777" w:rsidR="001F6A74" w:rsidRPr="001F6A74" w:rsidRDefault="001F6A74" w:rsidP="001F6A74">
      <w:pPr>
        <w:tabs>
          <w:tab w:val="left" w:pos="4710"/>
        </w:tabs>
        <w:spacing w:after="0" w:line="276" w:lineRule="auto"/>
        <w:jc w:val="both"/>
        <w:rPr>
          <w:rFonts w:ascii="Aktiv Grotesk Light" w:hAnsi="Aktiv Grotesk Light" w:cs="Aktiv Grotesk Light"/>
          <w:lang w:val="en-US"/>
        </w:rPr>
      </w:pPr>
    </w:p>
    <w:p w14:paraId="52402FE3" w14:textId="53BA9D66" w:rsidR="00497E62" w:rsidRPr="00497E62" w:rsidRDefault="00497E62" w:rsidP="00497E62">
      <w:pPr>
        <w:tabs>
          <w:tab w:val="left" w:pos="4710"/>
        </w:tabs>
        <w:spacing w:after="0" w:line="276" w:lineRule="auto"/>
        <w:jc w:val="both"/>
        <w:rPr>
          <w:rFonts w:ascii="Aktiv Grotesk Light" w:hAnsi="Aktiv Grotesk Light" w:cs="Aktiv Grotesk Light"/>
          <w:lang w:val="en-US"/>
        </w:rPr>
      </w:pPr>
      <w:r w:rsidRPr="004D1B67">
        <w:rPr>
          <w:rFonts w:ascii="Aktiv Grotesk Light" w:hAnsi="Aktiv Grotesk Light" w:cs="Aktiv Grotesk Light"/>
          <w:lang w:val="en-US"/>
        </w:rPr>
        <w:t xml:space="preserve">For SOS Children's Villages, ensuring the rights </w:t>
      </w:r>
      <w:r w:rsidR="004D1B67" w:rsidRPr="004D1B67">
        <w:rPr>
          <w:rFonts w:ascii="Aktiv Grotesk Light" w:hAnsi="Aktiv Grotesk Light" w:cs="Aktiv Grotesk Light"/>
          <w:lang w:val="en-US"/>
        </w:rPr>
        <w:t xml:space="preserve">of children and young people is </w:t>
      </w:r>
      <w:r w:rsidR="008D0885">
        <w:rPr>
          <w:rFonts w:ascii="Aktiv Grotesk Light" w:hAnsi="Aktiv Grotesk Light" w:cs="Aktiv Grotesk Light"/>
          <w:lang w:val="en-US"/>
        </w:rPr>
        <w:t>a</w:t>
      </w:r>
      <w:r w:rsidR="004D1B67" w:rsidRPr="004D1B67">
        <w:rPr>
          <w:rFonts w:ascii="Aktiv Grotesk Light" w:hAnsi="Aktiv Grotesk Light" w:cs="Aktiv Grotesk Light"/>
          <w:lang w:val="en-US"/>
        </w:rPr>
        <w:t>n</w:t>
      </w:r>
      <w:r w:rsidRPr="004D1B67">
        <w:rPr>
          <w:rFonts w:ascii="Aktiv Grotesk Light" w:hAnsi="Aktiv Grotesk Light" w:cs="Aktiv Grotesk Light"/>
          <w:lang w:val="en-US"/>
        </w:rPr>
        <w:t xml:space="preserve"> essential part of its work. The organi</w:t>
      </w:r>
      <w:r w:rsidR="008D0885">
        <w:rPr>
          <w:rFonts w:ascii="Aktiv Grotesk Light" w:hAnsi="Aktiv Grotesk Light" w:cs="Aktiv Grotesk Light"/>
          <w:lang w:val="en-US"/>
        </w:rPr>
        <w:t>z</w:t>
      </w:r>
      <w:r w:rsidRPr="004D1B67">
        <w:rPr>
          <w:rFonts w:ascii="Aktiv Grotesk Light" w:hAnsi="Aktiv Grotesk Light" w:cs="Aktiv Grotesk Light"/>
          <w:lang w:val="en-US"/>
        </w:rPr>
        <w:t xml:space="preserve">ation is committed to working to create and maintain a caring and nurturing environment for </w:t>
      </w:r>
      <w:r w:rsidR="004D1B67" w:rsidRPr="004D1B67">
        <w:rPr>
          <w:rFonts w:ascii="Aktiv Grotesk Light" w:hAnsi="Aktiv Grotesk Light" w:cs="Aktiv Grotesk Light"/>
          <w:lang w:val="en-US"/>
        </w:rPr>
        <w:t>them</w:t>
      </w:r>
      <w:r w:rsidRPr="004D1B67">
        <w:rPr>
          <w:rFonts w:ascii="Aktiv Grotesk Light" w:hAnsi="Aktiv Grotesk Light" w:cs="Aktiv Grotesk Light"/>
          <w:lang w:val="en-US"/>
        </w:rPr>
        <w:t xml:space="preserve"> so that they can enjoy their childhood and contribute to the development of their communities.</w:t>
      </w:r>
    </w:p>
    <w:p w14:paraId="70C94914" w14:textId="10E85C09" w:rsidR="00446FCE" w:rsidRPr="00D95BA2" w:rsidRDefault="00446FCE" w:rsidP="00446FCE">
      <w:pPr>
        <w:spacing w:after="0" w:line="276" w:lineRule="auto"/>
        <w:jc w:val="both"/>
        <w:rPr>
          <w:rFonts w:ascii="Verdana" w:hAnsi="Verdana"/>
          <w:color w:val="444444"/>
          <w:shd w:val="clear" w:color="auto" w:fill="FFFFFF"/>
          <w:lang w:val="en-US"/>
        </w:rPr>
      </w:pPr>
    </w:p>
    <w:p w14:paraId="7E382A13" w14:textId="77777777" w:rsidR="00251443" w:rsidRPr="00D95BA2" w:rsidRDefault="00251443" w:rsidP="00446FCE">
      <w:pPr>
        <w:spacing w:after="0" w:line="276" w:lineRule="auto"/>
        <w:jc w:val="both"/>
        <w:rPr>
          <w:rFonts w:ascii="Aktiv Grotesk Light" w:hAnsi="Aktiv Grotesk Light" w:cs="Aktiv Grotesk Light"/>
          <w:color w:val="000000" w:themeColor="text1"/>
          <w:lang w:val="en-US"/>
        </w:rPr>
      </w:pPr>
    </w:p>
    <w:p w14:paraId="750581EB" w14:textId="7AF4592B" w:rsidR="00446FCE" w:rsidRPr="00D9040E" w:rsidRDefault="00446FCE" w:rsidP="00446FCE">
      <w:pPr>
        <w:spacing w:after="0" w:line="276" w:lineRule="auto"/>
        <w:jc w:val="both"/>
        <w:rPr>
          <w:rFonts w:ascii="Aktiv Grotesk Light" w:hAnsi="Aktiv Grotesk Light" w:cs="Aktiv Grotesk Light"/>
          <w:b/>
          <w:bCs/>
          <w:color w:val="009EE0"/>
          <w:lang w:val="en-US" w:eastAsia="fr-FR"/>
        </w:rPr>
      </w:pPr>
      <w:r w:rsidRPr="00D9040E">
        <w:rPr>
          <w:rFonts w:ascii="Aktiv Grotesk Light" w:hAnsi="Aktiv Grotesk Light" w:cs="Aktiv Grotesk Light"/>
          <w:b/>
          <w:bCs/>
          <w:color w:val="009EE0"/>
          <w:lang w:val="en-US" w:eastAsia="fr-FR"/>
        </w:rPr>
        <w:t xml:space="preserve">CONTACT </w:t>
      </w:r>
    </w:p>
    <w:p w14:paraId="6F5605BC" w14:textId="6E43BE5C" w:rsidR="00446FCE" w:rsidRPr="0025506B" w:rsidRDefault="0025506B" w:rsidP="00446FCE">
      <w:pPr>
        <w:spacing w:after="0" w:line="276" w:lineRule="auto"/>
        <w:jc w:val="both"/>
        <w:rPr>
          <w:rFonts w:ascii="Aktiv Grotesk App Light" w:hAnsi="Aktiv Grotesk App Light" w:cs="Aktiv Grotesk App Light"/>
          <w:lang w:val="en-US" w:eastAsia="fr-FR"/>
        </w:rPr>
      </w:pPr>
      <w:r w:rsidRPr="0025506B">
        <w:rPr>
          <w:rFonts w:ascii="Aktiv Grotesk App Light" w:hAnsi="Aktiv Grotesk App Light" w:cs="Aktiv Grotesk App Light"/>
          <w:b/>
          <w:bCs/>
          <w:color w:val="002060"/>
          <w:lang w:val="en-US" w:eastAsia="fr-FR"/>
        </w:rPr>
        <w:t xml:space="preserve">Almami Barrow </w:t>
      </w:r>
      <w:r w:rsidR="00446FCE" w:rsidRPr="0025506B">
        <w:rPr>
          <w:rFonts w:ascii="Aktiv Grotesk App Light" w:hAnsi="Aktiv Grotesk App Light" w:cs="Aktiv Grotesk App Light"/>
          <w:color w:val="002060"/>
          <w:lang w:val="en-US" w:eastAsia="fr-FR"/>
        </w:rPr>
        <w:t xml:space="preserve"> </w:t>
      </w:r>
      <w:r w:rsidR="00446FCE" w:rsidRPr="0025506B">
        <w:rPr>
          <w:rFonts w:ascii="Aktiv Grotesk App Light" w:hAnsi="Aktiv Grotesk App Light" w:cs="Aktiv Grotesk App Light"/>
          <w:lang w:val="en-US" w:eastAsia="fr-FR"/>
        </w:rPr>
        <w:t>–</w:t>
      </w:r>
      <w:r w:rsidR="00D9040E" w:rsidRPr="0025506B">
        <w:rPr>
          <w:rFonts w:ascii="Aktiv Grotesk App Light" w:hAnsi="Aktiv Grotesk App Light" w:cs="Aktiv Grotesk App Light"/>
          <w:lang w:val="en-US" w:eastAsia="fr-FR"/>
        </w:rPr>
        <w:t xml:space="preserve"> Communications</w:t>
      </w:r>
      <w:r w:rsidRPr="0025506B">
        <w:rPr>
          <w:rFonts w:ascii="Aktiv Grotesk App Light" w:hAnsi="Aktiv Grotesk App Light" w:cs="Aktiv Grotesk App Light"/>
          <w:lang w:val="en-US" w:eastAsia="fr-FR"/>
        </w:rPr>
        <w:t xml:space="preserve"> and Advocacy Coordinator -SOS Children’s Villages in The Gambia – </w:t>
      </w:r>
      <w:hyperlink r:id="rId13" w:history="1">
        <w:r w:rsidRPr="0025506B">
          <w:rPr>
            <w:rStyle w:val="Hyperlink"/>
            <w:rFonts w:ascii="Aktiv Grotesk App Light" w:hAnsi="Aktiv Grotesk App Light" w:cs="Aktiv Grotesk App Light"/>
            <w:bCs/>
            <w:lang w:val="en-US" w:eastAsia="fr-FR"/>
          </w:rPr>
          <w:t>almami.barrow@sosgambia.org</w:t>
        </w:r>
      </w:hyperlink>
      <w:r w:rsidRPr="0025506B">
        <w:rPr>
          <w:rFonts w:ascii="Aktiv Grotesk App Light" w:hAnsi="Aktiv Grotesk App Light" w:cs="Aktiv Grotesk App Light"/>
          <w:b/>
          <w:lang w:val="en-US" w:eastAsia="fr-FR"/>
        </w:rPr>
        <w:t xml:space="preserve"> </w:t>
      </w:r>
      <w:r w:rsidR="00446FCE" w:rsidRPr="0025506B">
        <w:rPr>
          <w:rFonts w:ascii="Aktiv Grotesk App Light" w:hAnsi="Aktiv Grotesk App Light" w:cs="Aktiv Grotesk App Light"/>
          <w:lang w:val="en-US" w:eastAsia="fr-FR"/>
        </w:rPr>
        <w:t xml:space="preserve">  – (+22</w:t>
      </w:r>
      <w:r w:rsidRPr="0025506B">
        <w:rPr>
          <w:rFonts w:ascii="Aktiv Grotesk App Light" w:hAnsi="Aktiv Grotesk App Light" w:cs="Aktiv Grotesk App Light"/>
          <w:lang w:val="en-US" w:eastAsia="fr-FR"/>
        </w:rPr>
        <w:t>0</w:t>
      </w:r>
      <w:r w:rsidR="00446FCE" w:rsidRPr="0025506B">
        <w:rPr>
          <w:rFonts w:ascii="Aktiv Grotesk App Light" w:hAnsi="Aktiv Grotesk App Light" w:cs="Aktiv Grotesk App Light"/>
          <w:lang w:val="en-US" w:eastAsia="fr-FR"/>
        </w:rPr>
        <w:t xml:space="preserve">) </w:t>
      </w:r>
      <w:r w:rsidRPr="0025506B">
        <w:rPr>
          <w:rFonts w:ascii="Aktiv Grotesk App Light" w:hAnsi="Aktiv Grotesk App Light" w:cs="Aktiv Grotesk App Light"/>
          <w:lang w:val="en-US" w:eastAsia="fr-FR"/>
        </w:rPr>
        <w:t>7662982</w:t>
      </w:r>
    </w:p>
    <w:p w14:paraId="2BB194F1" w14:textId="77777777" w:rsidR="00FC3591" w:rsidRPr="0025506B" w:rsidRDefault="00FC3591" w:rsidP="00446FCE">
      <w:pPr>
        <w:spacing w:after="0" w:line="276" w:lineRule="auto"/>
        <w:jc w:val="both"/>
        <w:rPr>
          <w:rFonts w:ascii="Aktiv Grotesk App Light" w:hAnsi="Aktiv Grotesk App Light" w:cs="Aktiv Grotesk App Light"/>
          <w:lang w:val="en-US" w:eastAsia="fr-FR"/>
        </w:rPr>
      </w:pPr>
    </w:p>
    <w:p w14:paraId="3ED1544E" w14:textId="10830134" w:rsidR="00497E62" w:rsidRPr="0025506B" w:rsidRDefault="0025506B" w:rsidP="00497E62">
      <w:pPr>
        <w:spacing w:after="0" w:line="276" w:lineRule="auto"/>
        <w:jc w:val="both"/>
        <w:rPr>
          <w:rFonts w:ascii="Aktiv Grotesk App Light" w:hAnsi="Aktiv Grotesk App Light" w:cs="Aktiv Grotesk App Light"/>
          <w:lang w:val="en-US" w:eastAsia="fr-FR"/>
        </w:rPr>
      </w:pPr>
      <w:r w:rsidRPr="0025506B">
        <w:rPr>
          <w:rFonts w:ascii="Aktiv Grotesk App Light" w:hAnsi="Aktiv Grotesk App Light" w:cs="Aktiv Grotesk App Light"/>
          <w:b/>
          <w:bCs/>
          <w:lang w:val="en-US" w:eastAsia="fr-FR"/>
        </w:rPr>
        <w:t xml:space="preserve">Jean-Pierre Kouamin </w:t>
      </w:r>
      <w:r w:rsidR="00497E62" w:rsidRPr="0025506B">
        <w:rPr>
          <w:rFonts w:ascii="Aktiv Grotesk App Light" w:hAnsi="Aktiv Grotesk App Light" w:cs="Aktiv Grotesk App Light"/>
          <w:lang w:val="en-US" w:eastAsia="fr-FR"/>
        </w:rPr>
        <w:t xml:space="preserve"> – National Director of SOS Children’s Villages in </w:t>
      </w:r>
      <w:r w:rsidRPr="0025506B">
        <w:rPr>
          <w:rFonts w:ascii="Aktiv Grotesk App Light" w:hAnsi="Aktiv Grotesk App Light" w:cs="Aktiv Grotesk App Light"/>
          <w:lang w:val="en-US" w:eastAsia="fr-FR"/>
        </w:rPr>
        <w:t xml:space="preserve">The Gambia </w:t>
      </w:r>
      <w:r w:rsidR="00497E62" w:rsidRPr="0025506B">
        <w:rPr>
          <w:rFonts w:ascii="Aktiv Grotesk App Light" w:hAnsi="Aktiv Grotesk App Light" w:cs="Aktiv Grotesk App Light"/>
          <w:lang w:val="en-US" w:eastAsia="fr-FR"/>
        </w:rPr>
        <w:t xml:space="preserve"> – </w:t>
      </w:r>
      <w:hyperlink r:id="rId14" w:history="1">
        <w:r w:rsidRPr="0025506B">
          <w:rPr>
            <w:rStyle w:val="Hyperlink"/>
            <w:rFonts w:ascii="Aktiv Grotesk App Light" w:hAnsi="Aktiv Grotesk App Light" w:cs="Aktiv Grotesk App Light"/>
            <w:lang w:val="en-US"/>
          </w:rPr>
          <w:t>jeanpierre.kouamin@sosgambia.org</w:t>
        </w:r>
      </w:hyperlink>
      <w:r w:rsidRPr="0025506B">
        <w:rPr>
          <w:rFonts w:ascii="Aktiv Grotesk App Light" w:hAnsi="Aktiv Grotesk App Light" w:cs="Aktiv Grotesk App Light"/>
          <w:lang w:val="en-US"/>
        </w:rPr>
        <w:t xml:space="preserve"> </w:t>
      </w:r>
      <w:r w:rsidR="00497E62" w:rsidRPr="0025506B">
        <w:rPr>
          <w:rFonts w:ascii="Aktiv Grotesk App Light" w:hAnsi="Aktiv Grotesk App Light" w:cs="Aktiv Grotesk App Light"/>
          <w:lang w:val="en-US"/>
        </w:rPr>
        <w:t xml:space="preserve"> </w:t>
      </w:r>
      <w:r w:rsidR="00497E62" w:rsidRPr="0025506B">
        <w:rPr>
          <w:rFonts w:ascii="Aktiv Grotesk App Light" w:hAnsi="Aktiv Grotesk App Light" w:cs="Aktiv Grotesk App Light"/>
          <w:lang w:val="en-US" w:eastAsia="fr-FR"/>
        </w:rPr>
        <w:t>– (+2</w:t>
      </w:r>
      <w:r w:rsidRPr="0025506B">
        <w:rPr>
          <w:rFonts w:ascii="Aktiv Grotesk App Light" w:hAnsi="Aktiv Grotesk App Light" w:cs="Aktiv Grotesk App Light"/>
          <w:lang w:val="en-US" w:eastAsia="fr-FR"/>
        </w:rPr>
        <w:t>20</w:t>
      </w:r>
      <w:r w:rsidR="00497E62" w:rsidRPr="0025506B">
        <w:rPr>
          <w:rFonts w:ascii="Aktiv Grotesk App Light" w:hAnsi="Aktiv Grotesk App Light" w:cs="Aktiv Grotesk App Light"/>
          <w:lang w:val="en-US" w:eastAsia="fr-FR"/>
        </w:rPr>
        <w:t xml:space="preserve">) </w:t>
      </w:r>
      <w:r w:rsidRPr="0025506B">
        <w:rPr>
          <w:rFonts w:ascii="Aktiv Grotesk App Light" w:hAnsi="Aktiv Grotesk App Light" w:cs="Aktiv Grotesk App Light"/>
          <w:lang w:val="en-US" w:eastAsia="fr-FR"/>
        </w:rPr>
        <w:t>2706941</w:t>
      </w:r>
    </w:p>
    <w:p w14:paraId="0B5AA9F9" w14:textId="77777777" w:rsidR="00497E62" w:rsidRPr="0025506B" w:rsidRDefault="00497E62" w:rsidP="00497E62">
      <w:pPr>
        <w:spacing w:after="0" w:line="276" w:lineRule="auto"/>
        <w:jc w:val="both"/>
        <w:rPr>
          <w:rFonts w:ascii="Aktiv Grotesk App Light" w:hAnsi="Aktiv Grotesk App Light" w:cs="Aktiv Grotesk App Light"/>
          <w:lang w:val="en-US" w:eastAsia="fr-FR"/>
        </w:rPr>
      </w:pPr>
    </w:p>
    <w:p w14:paraId="6944E3CD" w14:textId="77777777" w:rsidR="00497E62" w:rsidRDefault="00497E62" w:rsidP="00497E62">
      <w:pPr>
        <w:spacing w:after="0" w:line="276" w:lineRule="auto"/>
        <w:jc w:val="both"/>
        <w:rPr>
          <w:rFonts w:ascii="Aktiv Grotesk Light" w:hAnsi="Aktiv Grotesk Light" w:cs="Aktiv Grotesk Light"/>
          <w:lang w:val="en-US" w:eastAsia="fr-FR"/>
        </w:rPr>
      </w:pPr>
    </w:p>
    <w:p w14:paraId="2239DCFD" w14:textId="77777777" w:rsidR="00497E62" w:rsidRDefault="00497E62" w:rsidP="00497E62">
      <w:pPr>
        <w:spacing w:after="0" w:line="276" w:lineRule="auto"/>
        <w:jc w:val="both"/>
        <w:rPr>
          <w:rFonts w:ascii="Aktiv Grotesk Light" w:hAnsi="Aktiv Grotesk Light" w:cs="Aktiv Grotesk Light"/>
          <w:lang w:val="en-US" w:eastAsia="fr-FR"/>
        </w:rPr>
      </w:pPr>
    </w:p>
    <w:p w14:paraId="18296D30" w14:textId="77777777" w:rsidR="00497E62" w:rsidRDefault="00497E62" w:rsidP="00497E62">
      <w:pPr>
        <w:spacing w:after="0" w:line="276" w:lineRule="auto"/>
        <w:jc w:val="both"/>
        <w:rPr>
          <w:rFonts w:ascii="Aktiv Grotesk Light" w:hAnsi="Aktiv Grotesk Light" w:cs="Aktiv Grotesk Light"/>
          <w:lang w:val="en-US" w:eastAsia="fr-FR"/>
        </w:rPr>
      </w:pPr>
    </w:p>
    <w:p w14:paraId="2A5D098B" w14:textId="77777777" w:rsidR="00497E62" w:rsidRDefault="00497E62" w:rsidP="00497E62">
      <w:pPr>
        <w:spacing w:after="0" w:line="276" w:lineRule="auto"/>
        <w:jc w:val="both"/>
        <w:rPr>
          <w:rFonts w:ascii="Aktiv Grotesk Light" w:hAnsi="Aktiv Grotesk Light" w:cs="Aktiv Grotesk Light"/>
          <w:lang w:val="en-US" w:eastAsia="fr-FR"/>
        </w:rPr>
      </w:pPr>
    </w:p>
    <w:p w14:paraId="06D805DC" w14:textId="77777777" w:rsidR="00EA3D3E" w:rsidRDefault="00EA3D3E" w:rsidP="001F5088">
      <w:pPr>
        <w:pStyle w:val="Body914ptBody-andtable-text"/>
        <w:spacing w:line="276" w:lineRule="auto"/>
      </w:pPr>
    </w:p>
    <w:p w14:paraId="10D7E170" w14:textId="47F7C1F1" w:rsidR="00497E62" w:rsidRPr="001F5088" w:rsidRDefault="00497E62" w:rsidP="001F5088">
      <w:pPr>
        <w:pStyle w:val="Body914ptBody-andtable-text"/>
        <w:spacing w:line="276" w:lineRule="auto"/>
      </w:pPr>
      <w:r w:rsidRPr="00A813E7">
        <w:rPr>
          <w:rStyle w:val="H1red22ptChar"/>
          <w:rFonts w:ascii="Aktiv Grotesk" w:hAnsi="Aktiv Grotesk" w:cs="Aktiv Grotesk"/>
          <w:color w:val="000000"/>
          <w:sz w:val="18"/>
          <w:szCs w:val="18"/>
          <w:lang w:val="en-US"/>
        </w:rPr>
        <mc:AlternateContent>
          <mc:Choice Requires="wps">
            <w:drawing>
              <wp:anchor distT="0" distB="0" distL="114300" distR="114300" simplePos="0" relativeHeight="251755520" behindDoc="0" locked="0" layoutInCell="1" allowOverlap="1" wp14:anchorId="1EBBD927" wp14:editId="27866E0F">
                <wp:simplePos x="0" y="0"/>
                <wp:positionH relativeFrom="page">
                  <wp:posOffset>974090</wp:posOffset>
                </wp:positionH>
                <wp:positionV relativeFrom="page">
                  <wp:posOffset>507144</wp:posOffset>
                </wp:positionV>
                <wp:extent cx="2447925" cy="944245"/>
                <wp:effectExtent l="0" t="0" r="9525" b="8255"/>
                <wp:wrapNone/>
                <wp:docPr id="19" name="Cuadro de texto 18"/>
                <wp:cNvGraphicFramePr/>
                <a:graphic xmlns:a="http://schemas.openxmlformats.org/drawingml/2006/main">
                  <a:graphicData uri="http://schemas.microsoft.com/office/word/2010/wordprocessingShape">
                    <wps:wsp>
                      <wps:cNvSpPr txBox="1"/>
                      <wps:spPr>
                        <a:xfrm>
                          <a:off x="0" y="0"/>
                          <a:ext cx="2447925" cy="94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0A000" w14:textId="2AAECEE7" w:rsidR="00497E62" w:rsidRPr="00446FCE" w:rsidRDefault="00497E62" w:rsidP="00497E62">
                            <w:pPr>
                              <w:pStyle w:val="MainTitle36pt"/>
                              <w:rPr>
                                <w:sz w:val="70"/>
                                <w:lang w:val="fr-FR"/>
                              </w:rPr>
                            </w:pPr>
                            <w:r w:rsidRPr="00446FCE">
                              <w:rPr>
                                <w:sz w:val="70"/>
                                <w:lang w:val="fr-FR"/>
                              </w:rPr>
                              <w:t>A</w:t>
                            </w:r>
                            <w:r>
                              <w:rPr>
                                <w:sz w:val="70"/>
                                <w:lang w:val="fr-FR"/>
                              </w:rPr>
                              <w:t>bout us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BD927" id="_x0000_s1029" type="#_x0000_t202" style="position:absolute;margin-left:76.7pt;margin-top:39.95pt;width:192.75pt;height:74.3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" filled="f" stroked="f" strokeweight=".5pt">
                <v:textbox inset="0,0,0,0">
                  <w:txbxContent>
                    <w:p w14:paraId="7EA0A000" w14:textId="2AAECEE7" w:rsidR="00497E62" w:rsidRPr="00446FCE" w:rsidRDefault="00497E62" w:rsidP="00497E62">
                      <w:pPr>
                        <w:pStyle w:val="MainTitle36pt"/>
                        <w:rPr>
                          <w:sz w:val="70"/>
                          <w:lang w:val="fr-FR"/>
                        </w:rPr>
                      </w:pPr>
                      <w:r w:rsidRPr="00446FCE">
                        <w:rPr>
                          <w:sz w:val="70"/>
                          <w:lang w:val="fr-FR"/>
                        </w:rPr>
                        <w:t>A</w:t>
                      </w:r>
                      <w:r>
                        <w:rPr>
                          <w:sz w:val="70"/>
                          <w:lang w:val="fr-FR"/>
                        </w:rPr>
                        <w:t>bout us</w:t>
                      </w:r>
                    </w:p>
                  </w:txbxContent>
                </v:textbox>
                <w10:wrap anchorx="page" anchory="page"/>
              </v:shape>
            </w:pict>
          </mc:Fallback>
        </mc:AlternateContent>
      </w:r>
      <w:r w:rsidRPr="00446FCE">
        <w:rPr>
          <w:rStyle w:val="H1red22ptChar"/>
          <w:rFonts w:ascii="Aktiv Grotesk" w:hAnsi="Aktiv Grotesk" w:cs="Aktiv Grotesk"/>
          <w:color w:val="000000"/>
          <w:sz w:val="16"/>
          <w:szCs w:val="18"/>
          <w:lang w:val="en-US"/>
        </w:rPr>
        <mc:AlternateContent>
          <mc:Choice Requires="wps">
            <w:drawing>
              <wp:anchor distT="0" distB="360045" distL="114300" distR="114300" simplePos="0" relativeHeight="251754496" behindDoc="0" locked="0" layoutInCell="1" allowOverlap="1" wp14:anchorId="6B38F476" wp14:editId="030749DB">
                <wp:simplePos x="0" y="0"/>
                <wp:positionH relativeFrom="page">
                  <wp:posOffset>715010</wp:posOffset>
                </wp:positionH>
                <wp:positionV relativeFrom="page">
                  <wp:posOffset>5301</wp:posOffset>
                </wp:positionV>
                <wp:extent cx="3059430" cy="2735773"/>
                <wp:effectExtent l="0" t="0" r="7620" b="7620"/>
                <wp:wrapTopAndBottom/>
                <wp:docPr id="20" name="Redondear rectángulo de esquina sencilla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3059430" cy="2735773"/>
                        </a:xfrm>
                        <a:custGeom>
                          <a:avLst/>
                          <a:gdLst>
                            <a:gd name="connsiteX0" fmla="*/ 0 w 1799590"/>
                            <a:gd name="connsiteY0" fmla="*/ 0 h 1934210"/>
                            <a:gd name="connsiteX1" fmla="*/ 1499652 w 1799590"/>
                            <a:gd name="connsiteY1" fmla="*/ 0 h 1934210"/>
                            <a:gd name="connsiteX2" fmla="*/ 1799590 w 1799590"/>
                            <a:gd name="connsiteY2" fmla="*/ 299938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499652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74139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0 h 1934210"/>
                            <a:gd name="connsiteX1" fmla="*/ 1074139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9762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135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77797 h 2012007"/>
                            <a:gd name="connsiteX1" fmla="*/ 1013525 w 1799590"/>
                            <a:gd name="connsiteY1" fmla="*/ 77797 h 2012007"/>
                            <a:gd name="connsiteX2" fmla="*/ 1799590 w 1799590"/>
                            <a:gd name="connsiteY2" fmla="*/ 1128064 h 2012007"/>
                            <a:gd name="connsiteX3" fmla="*/ 1799590 w 1799590"/>
                            <a:gd name="connsiteY3" fmla="*/ 2012007 h 2012007"/>
                            <a:gd name="connsiteX4" fmla="*/ 0 w 1799590"/>
                            <a:gd name="connsiteY4" fmla="*/ 2012007 h 2012007"/>
                            <a:gd name="connsiteX5" fmla="*/ 0 w 1799590"/>
                            <a:gd name="connsiteY5" fmla="*/ 77797 h 2012007"/>
                            <a:gd name="connsiteX0" fmla="*/ 0 w 1799723"/>
                            <a:gd name="connsiteY0" fmla="*/ 77797 h 2012007"/>
                            <a:gd name="connsiteX1" fmla="*/ 1013525 w 1799723"/>
                            <a:gd name="connsiteY1" fmla="*/ 77797 h 2012007"/>
                            <a:gd name="connsiteX2" fmla="*/ 1799590 w 1799723"/>
                            <a:gd name="connsiteY2" fmla="*/ 1128064 h 2012007"/>
                            <a:gd name="connsiteX3" fmla="*/ 1799590 w 1799723"/>
                            <a:gd name="connsiteY3" fmla="*/ 2012007 h 2012007"/>
                            <a:gd name="connsiteX4" fmla="*/ 0 w 1799723"/>
                            <a:gd name="connsiteY4" fmla="*/ 2012007 h 2012007"/>
                            <a:gd name="connsiteX5" fmla="*/ 0 w 1799723"/>
                            <a:gd name="connsiteY5" fmla="*/ 77797 h 2012007"/>
                            <a:gd name="connsiteX0" fmla="*/ 0 w 1799757"/>
                            <a:gd name="connsiteY0" fmla="*/ 0 h 1934210"/>
                            <a:gd name="connsiteX1" fmla="*/ 1013525 w 1799757"/>
                            <a:gd name="connsiteY1" fmla="*/ 0 h 1934210"/>
                            <a:gd name="connsiteX2" fmla="*/ 1799590 w 1799757"/>
                            <a:gd name="connsiteY2" fmla="*/ 1050267 h 1934210"/>
                            <a:gd name="connsiteX3" fmla="*/ 1799590 w 1799757"/>
                            <a:gd name="connsiteY3" fmla="*/ 1934210 h 1934210"/>
                            <a:gd name="connsiteX4" fmla="*/ 0 w 1799757"/>
                            <a:gd name="connsiteY4" fmla="*/ 1934210 h 1934210"/>
                            <a:gd name="connsiteX5" fmla="*/ 0 w 1799757"/>
                            <a:gd name="connsiteY5" fmla="*/ 0 h 1934210"/>
                            <a:gd name="connsiteX0" fmla="*/ 0 w 1799753"/>
                            <a:gd name="connsiteY0" fmla="*/ 0 h 1934210"/>
                            <a:gd name="connsiteX1" fmla="*/ 1013525 w 1799753"/>
                            <a:gd name="connsiteY1" fmla="*/ 0 h 1934210"/>
                            <a:gd name="connsiteX2" fmla="*/ 1799590 w 1799753"/>
                            <a:gd name="connsiteY2" fmla="*/ 1050267 h 1934210"/>
                            <a:gd name="connsiteX3" fmla="*/ 1799590 w 1799753"/>
                            <a:gd name="connsiteY3" fmla="*/ 1934210 h 1934210"/>
                            <a:gd name="connsiteX4" fmla="*/ 0 w 1799753"/>
                            <a:gd name="connsiteY4" fmla="*/ 1934210 h 1934210"/>
                            <a:gd name="connsiteX5" fmla="*/ 0 w 1799753"/>
                            <a:gd name="connsiteY5" fmla="*/ 0 h 1934210"/>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1934210 h 2727008"/>
                            <a:gd name="connsiteX5" fmla="*/ 0 w 1799753"/>
                            <a:gd name="connsiteY5" fmla="*/ 0 h 2727008"/>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2727008 h 2727008"/>
                            <a:gd name="connsiteX5" fmla="*/ 0 w 1799753"/>
                            <a:gd name="connsiteY5" fmla="*/ 0 h 2727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9753" h="2727008">
                              <a:moveTo>
                                <a:pt x="0" y="0"/>
                              </a:moveTo>
                              <a:lnTo>
                                <a:pt x="1013525" y="0"/>
                              </a:lnTo>
                              <a:cubicBezTo>
                                <a:pt x="1406715" y="2369"/>
                                <a:pt x="1809050" y="103716"/>
                                <a:pt x="1799590" y="1050267"/>
                              </a:cubicBezTo>
                              <a:cubicBezTo>
                                <a:pt x="1799644" y="1609181"/>
                                <a:pt x="1799699" y="2168094"/>
                                <a:pt x="1799753" y="2727008"/>
                              </a:cubicBezTo>
                              <a:lnTo>
                                <a:pt x="0" y="2727008"/>
                              </a:lnTo>
                              <a:lnTo>
                                <a:pt x="0" y="0"/>
                              </a:lnTo>
                              <a:close/>
                            </a:path>
                          </a:pathLst>
                        </a:custGeom>
                        <a:solidFill>
                          <a:srgbClr val="C7EA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B3C5" id="Redondear rectángulo de esquina sencilla 3" o:spid="_x0000_s1026" style="position:absolute;margin-left:56.3pt;margin-top:.4pt;width:240.9pt;height:215.4pt;flip:y;z-index:251754496;visibility:visible;mso-wrap-style:square;mso-width-percent:0;mso-height-percent:0;mso-wrap-distance-left:9pt;mso-wrap-distance-top:0;mso-wrap-distance-right:9pt;mso-wrap-distance-bottom:28.35pt;mso-position-horizontal:absolute;mso-position-horizontal-relative:page;mso-position-vertical:absolute;mso-position-vertical-relative:page;mso-width-percent:0;mso-height-percent:0;mso-width-relative:margin;mso-height-relative:margin;v-text-anchor:middle" coordsize="1799753,272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" path="m,l1013525,v393190,2369,795525,103716,786065,1050267c1799644,1609181,1799699,2168094,1799753,2727008l,2727008,,xe" fillcolor="#c7eafb" stroked="f" strokeweight="1pt">
                <v:stroke joinstyle="miter"/>
                <v:path arrowok="t" o:connecttype="custom" o:connectlocs="0,0;1722908,0;3059153,1053643;3059430,2735773;0,2735773;0,0" o:connectangles="0,0,0,0,0,0"/>
                <o:lock v:ext="edit" aspectratio="t"/>
                <w10:wrap type="topAndBottom" anchorx="page" anchory="page"/>
              </v:shape>
            </w:pict>
          </mc:Fallback>
        </mc:AlternateContent>
      </w:r>
    </w:p>
    <w:p w14:paraId="4DB13EBB" w14:textId="063AC436" w:rsidR="00497E62" w:rsidRDefault="0025506B" w:rsidP="00497E62">
      <w:pPr>
        <w:shd w:val="clear" w:color="auto" w:fill="FFFFFF"/>
        <w:spacing w:after="0" w:line="276" w:lineRule="auto"/>
        <w:rPr>
          <w:rFonts w:cs="Aktiv Grotesk"/>
          <w:b/>
          <w:color w:val="00AEEF"/>
          <w:lang w:val="en-US" w:eastAsia="fr-FR"/>
        </w:rPr>
      </w:pPr>
      <w:r w:rsidRPr="0025506B">
        <w:rPr>
          <w:rFonts w:ascii="Aktiv Grotesk App Light" w:hAnsi="Aktiv Grotesk App Light" w:cs="Aktiv Grotesk App Light"/>
          <w:b/>
          <w:color w:val="00AEEF"/>
          <w:lang w:val="en-US" w:eastAsia="fr-FR"/>
        </w:rPr>
        <w:lastRenderedPageBreak/>
        <w:t>SOS Children’s Villages in The Gambia</w:t>
      </w:r>
      <w:r>
        <w:rPr>
          <w:rFonts w:cs="Aktiv Grotesk"/>
          <w:b/>
          <w:color w:val="00AEEF"/>
          <w:lang w:val="en-US" w:eastAsia="fr-FR"/>
        </w:rPr>
        <w:t xml:space="preserve"> </w:t>
      </w:r>
      <w:r w:rsidR="00497E62">
        <w:rPr>
          <w:rFonts w:cs="Aktiv Grotesk"/>
          <w:b/>
          <w:color w:val="00AEEF"/>
          <w:lang w:val="en-US" w:eastAsia="fr-FR"/>
        </w:rPr>
        <w:t xml:space="preserve"> – </w:t>
      </w:r>
      <w:hyperlink r:id="rId15" w:history="1">
        <w:r w:rsidRPr="0025506B">
          <w:rPr>
            <w:rStyle w:val="Hyperlink"/>
            <w:rFonts w:ascii="Aktiv Grotesk App Light" w:hAnsi="Aktiv Grotesk App Light" w:cs="Aktiv Grotesk App Light"/>
            <w:bCs/>
            <w:sz w:val="18"/>
            <w:szCs w:val="18"/>
            <w:lang w:val="en-US" w:eastAsia="fr-FR"/>
          </w:rPr>
          <w:t>www.sosgambia.org</w:t>
        </w:r>
      </w:hyperlink>
      <w:r>
        <w:rPr>
          <w:rStyle w:val="Hyperlink"/>
          <w:rFonts w:cs="Aktiv Grotesk"/>
          <w:b/>
          <w:lang w:val="en-US" w:eastAsia="fr-FR"/>
        </w:rPr>
        <w:t xml:space="preserve"> </w:t>
      </w:r>
    </w:p>
    <w:p w14:paraId="55CA249A" w14:textId="0301E242" w:rsidR="00EA3D3E" w:rsidRDefault="00EA3D3E" w:rsidP="001F5088">
      <w:pPr>
        <w:shd w:val="clear" w:color="auto" w:fill="FFFFFF"/>
        <w:spacing w:after="0" w:line="276" w:lineRule="auto"/>
        <w:jc w:val="both"/>
        <w:rPr>
          <w:rFonts w:ascii="Aktiv Grotesk Light" w:hAnsi="Aktiv Grotesk Light" w:cs="Aktiv Grotesk Light"/>
          <w:lang w:val="en-US" w:eastAsia="fr-FR"/>
        </w:rPr>
      </w:pPr>
      <w:r>
        <w:rPr>
          <w:rFonts w:ascii="Aktiv Grotesk Light" w:hAnsi="Aktiv Grotesk Light" w:cs="Aktiv Grotesk Light"/>
          <w:lang w:val="en-US" w:eastAsia="fr-FR"/>
        </w:rPr>
        <w:t xml:space="preserve">SOS Children’s Villages in The Gambia is a non -profit organisation with two main locations in Bakoteh and Basse. </w:t>
      </w:r>
    </w:p>
    <w:p w14:paraId="519B2523" w14:textId="28656B17" w:rsidR="00EA3D3E" w:rsidRDefault="00497E62" w:rsidP="001F5088">
      <w:pPr>
        <w:shd w:val="clear" w:color="auto" w:fill="FFFFFF"/>
        <w:spacing w:after="0" w:line="276" w:lineRule="auto"/>
        <w:jc w:val="both"/>
        <w:rPr>
          <w:rFonts w:ascii="Aktiv Grotesk Light" w:hAnsi="Aktiv Grotesk Light" w:cs="Aktiv Grotesk Light"/>
          <w:b/>
          <w:bCs/>
          <w:color w:val="002060"/>
          <w:lang w:val="en-US" w:eastAsia="fr-FR"/>
        </w:rPr>
      </w:pPr>
      <w:r w:rsidRPr="004E0B49">
        <w:rPr>
          <w:rFonts w:ascii="Aktiv Grotesk Light" w:hAnsi="Aktiv Grotesk Light" w:cs="Aktiv Grotesk Light"/>
          <w:lang w:val="en-US" w:eastAsia="fr-FR"/>
        </w:rPr>
        <w:t xml:space="preserve">Since </w:t>
      </w:r>
      <w:r w:rsidR="0025506B">
        <w:rPr>
          <w:rFonts w:ascii="Aktiv Grotesk Light" w:hAnsi="Aktiv Grotesk Light" w:cs="Aktiv Grotesk Light"/>
          <w:lang w:val="en-US" w:eastAsia="fr-FR"/>
        </w:rPr>
        <w:t xml:space="preserve">its existence in 1982, </w:t>
      </w:r>
      <w:r w:rsidR="0025506B" w:rsidRPr="0025506B">
        <w:rPr>
          <w:rFonts w:ascii="Aktiv Grotesk Light" w:hAnsi="Aktiv Grotesk Light" w:cs="Aktiv Grotesk Light"/>
          <w:lang w:val="en-US" w:eastAsia="fr-FR"/>
        </w:rPr>
        <w:t>Over the past 40 years, SOS Gambia runs programs on alternative care, family and community strengthening programs, education</w:t>
      </w:r>
      <w:r w:rsidR="0025506B">
        <w:rPr>
          <w:rFonts w:ascii="Aktiv Grotesk Light" w:hAnsi="Aktiv Grotesk Light" w:cs="Aktiv Grotesk Light"/>
          <w:lang w:val="en-US" w:eastAsia="fr-FR"/>
        </w:rPr>
        <w:t>,</w:t>
      </w:r>
      <w:r w:rsidR="0025506B" w:rsidRPr="0025506B">
        <w:rPr>
          <w:rFonts w:ascii="Aktiv Grotesk Light" w:hAnsi="Aktiv Grotesk Light" w:cs="Aktiv Grotesk Light"/>
          <w:lang w:val="en-US" w:eastAsia="fr-FR"/>
        </w:rPr>
        <w:t xml:space="preserve"> and health care.</w:t>
      </w:r>
      <w:r w:rsidR="0025506B">
        <w:rPr>
          <w:rFonts w:ascii="Aktiv Grotesk Light" w:hAnsi="Aktiv Grotesk Light" w:cs="Aktiv Grotesk Light"/>
          <w:lang w:val="en-US" w:eastAsia="fr-FR"/>
        </w:rPr>
        <w:t xml:space="preserve"> </w:t>
      </w:r>
      <w:r w:rsidR="0025506B" w:rsidRPr="0025506B">
        <w:rPr>
          <w:rFonts w:ascii="Aktiv Grotesk Light" w:hAnsi="Aktiv Grotesk Light" w:cs="Aktiv Grotesk Light"/>
          <w:lang w:val="en-US" w:eastAsia="fr-FR"/>
        </w:rPr>
        <w:t>During these 40 years, with its growing concern for vulnerable communities and its orientation of service to alleviate poverty and support the government in meeting its socio-economic development agenda of Vision 2020 and the MDGs, SOS Children's Villages The Gambia supported various communities with their identified needs and during emergencies.</w:t>
      </w:r>
      <w:r w:rsidR="001F5088">
        <w:rPr>
          <w:rFonts w:ascii="Aktiv Grotesk Light" w:hAnsi="Aktiv Grotesk Light" w:cs="Aktiv Grotesk Light"/>
          <w:b/>
          <w:bCs/>
          <w:color w:val="002060"/>
          <w:lang w:val="en-US" w:eastAsia="fr-FR"/>
        </w:rPr>
        <w:t xml:space="preserve"> </w:t>
      </w:r>
    </w:p>
    <w:p w14:paraId="56D9301B" w14:textId="10312E55"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r w:rsidRPr="0094034D">
        <w:rPr>
          <w:rFonts w:ascii="Aktiv Grotesk Light" w:hAnsi="Aktiv Grotesk Light" w:cs="Aktiv Grotesk Light"/>
          <w:b/>
          <w:bCs/>
          <w:color w:val="002060"/>
          <w:lang w:val="en-US" w:eastAsia="fr-FR"/>
        </w:rPr>
        <w:t>1982- 2007</w:t>
      </w:r>
    </w:p>
    <w:p w14:paraId="687C6BFA" w14:textId="53203AB8"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r>
        <w:rPr>
          <w:rFonts w:ascii="Aktiv Grotesk Light" w:hAnsi="Aktiv Grotesk Light" w:cs="Aktiv Grotesk Light"/>
          <w:b/>
          <w:bCs/>
          <w:color w:val="002060"/>
          <w:lang w:val="en-US" w:eastAsia="fr-FR"/>
        </w:rPr>
        <w:drawing>
          <wp:inline distT="0" distB="0" distL="0" distR="0" wp14:anchorId="16797459" wp14:editId="4C713A18">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ECD3A7" w14:textId="77777777"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p>
    <w:p w14:paraId="0025A0D5" w14:textId="77777777" w:rsidR="00EA3D3E" w:rsidRDefault="00EA3D3E" w:rsidP="00EA3D3E">
      <w:pPr>
        <w:shd w:val="clear" w:color="auto" w:fill="FFFFFF"/>
        <w:spacing w:after="0" w:line="276" w:lineRule="auto"/>
        <w:jc w:val="both"/>
        <w:rPr>
          <w:rFonts w:ascii="Aktiv Grotesk Light" w:hAnsi="Aktiv Grotesk Light" w:cs="Aktiv Grotesk Light"/>
          <w:lang w:val="en-US" w:eastAsia="fr-FR"/>
        </w:rPr>
      </w:pPr>
      <w:r w:rsidRPr="0094034D">
        <w:rPr>
          <w:rFonts w:ascii="Aktiv Grotesk Light" w:hAnsi="Aktiv Grotesk Light" w:cs="Aktiv Grotesk Light"/>
          <w:lang w:val="en-US" w:eastAsia="fr-FR"/>
        </w:rPr>
        <w:t xml:space="preserve">From 1982 to 2007, we operated 5 projects and programs. From 2007 to date our programs and projects increased to 20 to cater </w:t>
      </w:r>
      <w:r>
        <w:rPr>
          <w:rFonts w:ascii="Aktiv Grotesk Light" w:hAnsi="Aktiv Grotesk Light" w:cs="Aktiv Grotesk Light"/>
          <w:lang w:val="en-US" w:eastAsia="fr-FR"/>
        </w:rPr>
        <w:t xml:space="preserve">for </w:t>
      </w:r>
      <w:r w:rsidRPr="0094034D">
        <w:rPr>
          <w:rFonts w:ascii="Aktiv Grotesk Light" w:hAnsi="Aktiv Grotesk Light" w:cs="Aktiv Grotesk Light"/>
          <w:lang w:val="en-US" w:eastAsia="fr-FR"/>
        </w:rPr>
        <w:t>more vuln</w:t>
      </w:r>
      <w:r>
        <w:rPr>
          <w:rFonts w:ascii="Aktiv Grotesk Light" w:hAnsi="Aktiv Grotesk Light" w:cs="Aktiv Grotesk Light"/>
          <w:lang w:val="en-US" w:eastAsia="fr-FR"/>
        </w:rPr>
        <w:t>e</w:t>
      </w:r>
      <w:r w:rsidRPr="0094034D">
        <w:rPr>
          <w:rFonts w:ascii="Aktiv Grotesk Light" w:hAnsi="Aktiv Grotesk Light" w:cs="Aktiv Grotesk Light"/>
          <w:lang w:val="en-US" w:eastAsia="fr-FR"/>
        </w:rPr>
        <w:t>rable</w:t>
      </w:r>
    </w:p>
    <w:p w14:paraId="21C9ED2B" w14:textId="77777777"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p>
    <w:p w14:paraId="377171F8" w14:textId="77777777"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p>
    <w:p w14:paraId="00609198" w14:textId="77777777"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p>
    <w:p w14:paraId="026179B1" w14:textId="77777777"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p>
    <w:p w14:paraId="68D629D0" w14:textId="77777777"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p>
    <w:p w14:paraId="464C9F20" w14:textId="15C56A12"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r w:rsidRPr="0094034D">
        <w:rPr>
          <w:rFonts w:ascii="Aktiv Grotesk Light" w:hAnsi="Aktiv Grotesk Light" w:cs="Aktiv Grotesk Light"/>
          <w:b/>
          <w:bCs/>
          <w:color w:val="002060"/>
          <w:lang w:val="en-US" w:eastAsia="fr-FR"/>
        </w:rPr>
        <w:t>2007-2022</w:t>
      </w:r>
    </w:p>
    <w:p w14:paraId="715E083F" w14:textId="16C9EAD3" w:rsidR="00EA3D3E" w:rsidRDefault="00EA3D3E" w:rsidP="001F5088">
      <w:pPr>
        <w:shd w:val="clear" w:color="auto" w:fill="FFFFFF"/>
        <w:spacing w:after="0" w:line="276" w:lineRule="auto"/>
        <w:jc w:val="both"/>
        <w:rPr>
          <w:rFonts w:ascii="Aktiv Grotesk Light" w:hAnsi="Aktiv Grotesk Light" w:cs="Aktiv Grotesk Light"/>
          <w:b/>
          <w:bCs/>
          <w:color w:val="002060"/>
          <w:lang w:val="en-US" w:eastAsia="fr-FR"/>
        </w:rPr>
      </w:pPr>
      <w:r>
        <w:rPr>
          <w:rFonts w:ascii="Aktiv Grotesk Light" w:hAnsi="Aktiv Grotesk Light" w:cs="Aktiv Grotesk Light"/>
          <w:color w:val="002060"/>
          <w:lang w:val="en-US" w:eastAsia="fr-FR"/>
        </w:rPr>
        <w:lastRenderedPageBreak/>
        <w:drawing>
          <wp:inline distT="0" distB="0" distL="0" distR="0" wp14:anchorId="5B426A4E" wp14:editId="1DF52162">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EAEA9D" w14:textId="7C919079" w:rsidR="00EA3D3E" w:rsidRDefault="00EA3D3E" w:rsidP="001F5088">
      <w:pPr>
        <w:shd w:val="clear" w:color="auto" w:fill="FFFFFF"/>
        <w:spacing w:after="0" w:line="276" w:lineRule="auto"/>
        <w:jc w:val="both"/>
        <w:rPr>
          <w:rFonts w:ascii="Aktiv Grotesk Light" w:hAnsi="Aktiv Grotesk Light" w:cs="Aktiv Grotesk Light"/>
          <w:lang w:val="en-US" w:eastAsia="fr-FR"/>
        </w:rPr>
      </w:pPr>
      <w:r w:rsidRPr="0094034D">
        <w:rPr>
          <w:rFonts w:ascii="Aktiv Grotesk Light" w:hAnsi="Aktiv Grotesk Light" w:cs="Aktiv Grotesk Light"/>
          <w:lang w:val="en-US" w:eastAsia="fr-FR"/>
        </w:rPr>
        <w:t>(2 Children’s Villages and 2 Kinderga</w:t>
      </w:r>
      <w:r>
        <w:rPr>
          <w:rFonts w:ascii="Aktiv Grotesk Light" w:hAnsi="Aktiv Grotesk Light" w:cs="Aktiv Grotesk Light"/>
          <w:lang w:val="en-US" w:eastAsia="fr-FR"/>
        </w:rPr>
        <w:t>r</w:t>
      </w:r>
      <w:r w:rsidRPr="0094034D">
        <w:rPr>
          <w:rFonts w:ascii="Aktiv Grotesk Light" w:hAnsi="Aktiv Grotesk Light" w:cs="Aktiv Grotesk Light"/>
          <w:lang w:val="en-US" w:eastAsia="fr-FR"/>
        </w:rPr>
        <w:t>tens, 1Training and Production Center, 1Regional Mother and Adult Training Center, 1 Clinic 1 Educational Facilities 7, 2 Child Rights Project</w:t>
      </w:r>
      <w:r>
        <w:rPr>
          <w:rFonts w:ascii="Aktiv Grotesk Light" w:hAnsi="Aktiv Grotesk Light" w:cs="Aktiv Grotesk Light"/>
          <w:lang w:val="en-US" w:eastAsia="fr-FR"/>
        </w:rPr>
        <w:t>s</w:t>
      </w:r>
      <w:r w:rsidRPr="0094034D">
        <w:rPr>
          <w:rFonts w:ascii="Aktiv Grotesk Light" w:hAnsi="Aktiv Grotesk Light" w:cs="Aktiv Grotesk Light"/>
          <w:lang w:val="en-US" w:eastAsia="fr-FR"/>
        </w:rPr>
        <w:t>, 2 Youth Empowerment Projects, 1 Nutrition Project, 5 Family and Community Empowerment Projects, external funded projects 2 and Youth Facilities 2.</w:t>
      </w:r>
    </w:p>
    <w:p w14:paraId="7760796D" w14:textId="77777777" w:rsidR="00EA3D3E" w:rsidRPr="00EA3D3E" w:rsidRDefault="00EA3D3E" w:rsidP="001F5088">
      <w:pPr>
        <w:shd w:val="clear" w:color="auto" w:fill="FFFFFF"/>
        <w:spacing w:after="0" w:line="276" w:lineRule="auto"/>
        <w:jc w:val="both"/>
        <w:rPr>
          <w:rFonts w:ascii="Aktiv Grotesk Light" w:hAnsi="Aktiv Grotesk Light" w:cs="Aktiv Grotesk Light"/>
          <w:lang w:val="en-US" w:eastAsia="fr-FR"/>
        </w:rPr>
      </w:pPr>
    </w:p>
    <w:p w14:paraId="025F543C" w14:textId="77777777" w:rsidR="001F5088" w:rsidRPr="00EA3D3E" w:rsidRDefault="001F5088" w:rsidP="0025506B">
      <w:pPr>
        <w:shd w:val="clear" w:color="auto" w:fill="FFFFFF"/>
        <w:spacing w:after="0" w:line="276" w:lineRule="auto"/>
        <w:jc w:val="both"/>
        <w:rPr>
          <w:rFonts w:ascii="Aktiv Grotesk Light" w:hAnsi="Aktiv Grotesk Light" w:cs="Aktiv Grotesk Light"/>
          <w:b/>
          <w:bCs/>
          <w:color w:val="002060"/>
          <w:lang w:val="en-US" w:eastAsia="fr-FR"/>
        </w:rPr>
      </w:pPr>
      <w:r w:rsidRPr="00EA3D3E">
        <w:rPr>
          <w:rFonts w:ascii="Aktiv Grotesk Light" w:hAnsi="Aktiv Grotesk Light" w:cs="Aktiv Grotesk Light"/>
          <w:b/>
          <w:bCs/>
          <w:color w:val="002060"/>
          <w:lang w:val="en-US" w:eastAsia="fr-FR"/>
        </w:rPr>
        <w:t>Throughout these 40 years, SOS Children’s Villages The Gambia has set up the following social service and developmental programs;</w:t>
      </w:r>
    </w:p>
    <w:p w14:paraId="0F3A71AA" w14:textId="6BCBBEB0" w:rsidR="0025506B" w:rsidRPr="001F5088" w:rsidRDefault="001F5088" w:rsidP="0025506B">
      <w:pPr>
        <w:shd w:val="clear" w:color="auto" w:fill="FFFFFF"/>
        <w:spacing w:after="0" w:line="276" w:lineRule="auto"/>
        <w:jc w:val="both"/>
        <w:rPr>
          <w:rFonts w:ascii="Aktiv Grotesk Light" w:hAnsi="Aktiv Grotesk Light" w:cs="Aktiv Grotesk Light"/>
          <w:b/>
          <w:bCs/>
          <w:color w:val="002060"/>
          <w:lang w:val="en-US" w:eastAsia="fr-FR"/>
        </w:rPr>
      </w:pPr>
      <w:r>
        <w:rPr>
          <w:rFonts w:ascii="Aktiv Grotesk Light" w:hAnsi="Aktiv Grotesk Light" w:cs="Aktiv Grotesk Light"/>
          <w:lang w:val="en-US" w:eastAsia="fr-FR"/>
        </w:rPr>
        <w:t xml:space="preserve"> </w:t>
      </w:r>
      <w:r w:rsidRPr="001F5088">
        <w:rPr>
          <w:rFonts w:ascii="Aktiv Grotesk Light" w:hAnsi="Aktiv Grotesk Light" w:cs="Aktiv Grotesk Light"/>
          <w:b/>
          <w:bCs/>
          <w:color w:val="002060"/>
          <w:lang w:val="en-US" w:eastAsia="fr-FR"/>
        </w:rPr>
        <w:t>From 1982 to 2007</w:t>
      </w:r>
    </w:p>
    <w:p w14:paraId="5CB8F51E" w14:textId="77777777" w:rsidR="001F5088" w:rsidRDefault="0025506B" w:rsidP="001F5088">
      <w:pPr>
        <w:pStyle w:val="ListParagraph"/>
        <w:numPr>
          <w:ilvl w:val="0"/>
          <w:numId w:val="28"/>
        </w:numPr>
        <w:shd w:val="clear" w:color="auto" w:fill="FFFFFF"/>
        <w:spacing w:after="0" w:line="276" w:lineRule="auto"/>
        <w:jc w:val="both"/>
        <w:rPr>
          <w:rFonts w:ascii="Aktiv Grotesk Light" w:hAnsi="Aktiv Grotesk Light" w:cs="Aktiv Grotesk Light"/>
          <w:lang w:val="en-US" w:eastAsia="fr-FR"/>
        </w:rPr>
      </w:pPr>
      <w:r w:rsidRPr="001F5088">
        <w:rPr>
          <w:rFonts w:ascii="Aktiv Grotesk Light" w:hAnsi="Aktiv Grotesk Light" w:cs="Aktiv Grotesk Light"/>
          <w:b/>
          <w:bCs/>
          <w:lang w:val="en-US" w:eastAsia="fr-FR"/>
        </w:rPr>
        <w:t>1994,</w:t>
      </w:r>
      <w:r w:rsidRPr="001F5088">
        <w:rPr>
          <w:rFonts w:ascii="Aktiv Grotesk Light" w:hAnsi="Aktiv Grotesk Light" w:cs="Aktiv Grotesk Light"/>
          <w:lang w:val="en-US" w:eastAsia="fr-FR"/>
        </w:rPr>
        <w:t xml:space="preserve"> </w:t>
      </w:r>
      <w:r w:rsidRPr="001F5088">
        <w:rPr>
          <w:rFonts w:ascii="Aktiv Grotesk Light" w:hAnsi="Aktiv Grotesk Light" w:cs="Aktiv Grotesk Light"/>
          <w:lang w:val="en-US" w:eastAsia="fr-FR"/>
        </w:rPr>
        <w:tab/>
        <w:t>In celebration of the International Year of the Family, the following projects were offered to the community: The construction of an Islamic School at Jambanjelly.The construction of a Well at Janwely (Western Region).The construction of a House for a very needy family at Sanchaba Suley Jobe.</w:t>
      </w:r>
    </w:p>
    <w:p w14:paraId="423880F6" w14:textId="7B0B7060" w:rsidR="001F5088" w:rsidRDefault="001F5088" w:rsidP="001F5088">
      <w:pPr>
        <w:pStyle w:val="ListParagraph"/>
        <w:numPr>
          <w:ilvl w:val="0"/>
          <w:numId w:val="28"/>
        </w:numPr>
        <w:shd w:val="clear" w:color="auto" w:fill="FFFFFF"/>
        <w:spacing w:after="0" w:line="276" w:lineRule="auto"/>
        <w:jc w:val="both"/>
        <w:rPr>
          <w:rFonts w:ascii="Aktiv Grotesk Light" w:hAnsi="Aktiv Grotesk Light" w:cs="Aktiv Grotesk Light"/>
          <w:lang w:val="en-US" w:eastAsia="fr-FR"/>
        </w:rPr>
      </w:pPr>
      <w:r w:rsidRPr="001F5088">
        <w:rPr>
          <w:rFonts w:ascii="Aktiv Grotesk Light" w:hAnsi="Aktiv Grotesk Light" w:cs="Aktiv Grotesk Light"/>
          <w:b/>
          <w:bCs/>
          <w:lang w:val="en-US" w:eastAsia="fr-FR"/>
        </w:rPr>
        <w:t xml:space="preserve"> 1999</w:t>
      </w:r>
      <w:r>
        <w:rPr>
          <w:rFonts w:ascii="Aktiv Grotesk Light" w:hAnsi="Aktiv Grotesk Light" w:cs="Aktiv Grotesk Light"/>
          <w:b/>
          <w:bCs/>
          <w:lang w:val="en-US" w:eastAsia="fr-FR"/>
        </w:rPr>
        <w:t xml:space="preserve"> </w:t>
      </w:r>
      <w:r w:rsidRPr="001F5088">
        <w:rPr>
          <w:rFonts w:ascii="Aktiv Grotesk Light" w:hAnsi="Aktiv Grotesk Light" w:cs="Aktiv Grotesk Light"/>
          <w:lang w:val="en-US" w:eastAsia="fr-FR"/>
        </w:rPr>
        <w:t>the construction of three low-cost houses for three very needy families. The project was called “Children Helping Children” in celebration of 50 Years of SOS Children’s Village International.</w:t>
      </w:r>
      <w:r>
        <w:rPr>
          <w:rFonts w:ascii="Aktiv Grotesk Light" w:hAnsi="Aktiv Grotesk Light" w:cs="Aktiv Grotesk Light"/>
          <w:b/>
          <w:bCs/>
          <w:lang w:val="en-US" w:eastAsia="fr-FR"/>
        </w:rPr>
        <w:t xml:space="preserve"> </w:t>
      </w:r>
      <w:r w:rsidRPr="001F5088">
        <w:rPr>
          <w:rFonts w:ascii="Aktiv Grotesk Light" w:hAnsi="Aktiv Grotesk Light" w:cs="Aktiv Grotesk Light"/>
          <w:lang w:val="en-US" w:eastAsia="fr-FR"/>
        </w:rPr>
        <w:t xml:space="preserve"> </w:t>
      </w:r>
      <w:r>
        <w:rPr>
          <w:rFonts w:ascii="Aktiv Grotesk Light" w:hAnsi="Aktiv Grotesk Light" w:cs="Aktiv Grotesk Light"/>
          <w:lang w:val="en-US" w:eastAsia="fr-FR"/>
        </w:rPr>
        <w:t>A</w:t>
      </w:r>
      <w:r w:rsidRPr="001F5088">
        <w:rPr>
          <w:rFonts w:ascii="Aktiv Grotesk Light" w:hAnsi="Aktiv Grotesk Light" w:cs="Aktiv Grotesk Light"/>
          <w:lang w:val="en-US" w:eastAsia="fr-FR"/>
        </w:rPr>
        <w:t>ssist</w:t>
      </w:r>
      <w:r>
        <w:rPr>
          <w:rFonts w:ascii="Aktiv Grotesk Light" w:hAnsi="Aktiv Grotesk Light" w:cs="Aktiv Grotesk Light"/>
          <w:lang w:val="en-US" w:eastAsia="fr-FR"/>
        </w:rPr>
        <w:t>ed</w:t>
      </w:r>
      <w:r w:rsidRPr="001F5088">
        <w:rPr>
          <w:rFonts w:ascii="Aktiv Grotesk Light" w:hAnsi="Aktiv Grotesk Light" w:cs="Aktiv Grotesk Light"/>
          <w:lang w:val="en-US" w:eastAsia="fr-FR"/>
        </w:rPr>
        <w:t xml:space="preserve"> in kind to the Royal Victoria Campama Mental Hospital.</w:t>
      </w:r>
    </w:p>
    <w:p w14:paraId="3C298C90" w14:textId="5416ECC7" w:rsidR="0025506B" w:rsidRPr="001F5088" w:rsidRDefault="001F5088" w:rsidP="001F5088">
      <w:pPr>
        <w:pStyle w:val="ListParagraph"/>
        <w:numPr>
          <w:ilvl w:val="0"/>
          <w:numId w:val="28"/>
        </w:numPr>
        <w:shd w:val="clear" w:color="auto" w:fill="FFFFFF"/>
        <w:spacing w:after="0" w:line="276" w:lineRule="auto"/>
        <w:jc w:val="both"/>
        <w:rPr>
          <w:rFonts w:ascii="Aktiv Grotesk Light" w:hAnsi="Aktiv Grotesk Light" w:cs="Aktiv Grotesk Light"/>
          <w:lang w:val="en-US" w:eastAsia="fr-FR"/>
        </w:rPr>
      </w:pPr>
      <w:r w:rsidRPr="001F5088">
        <w:rPr>
          <w:rFonts w:ascii="Aktiv Grotesk Light" w:hAnsi="Aktiv Grotesk Light" w:cs="Aktiv Grotesk Light"/>
          <w:b/>
          <w:bCs/>
          <w:lang w:val="en-US" w:eastAsia="fr-FR"/>
        </w:rPr>
        <w:t>1999-2000,</w:t>
      </w:r>
      <w:r w:rsidRPr="001F5088">
        <w:rPr>
          <w:rFonts w:ascii="Aktiv Grotesk Light" w:hAnsi="Aktiv Grotesk Light" w:cs="Aktiv Grotesk Light"/>
          <w:lang w:val="en-US" w:eastAsia="fr-FR"/>
        </w:rPr>
        <w:t xml:space="preserve"> the complete refurbishment of the Bakoteh Proper Lower Basic School with the extension of sanitation facilities and a sports field (</w:t>
      </w:r>
      <w:r w:rsidRPr="001F5088">
        <w:rPr>
          <w:rFonts w:ascii="Aktiv Grotesk Light" w:hAnsi="Aktiv Grotesk Light" w:cs="Aktiv Grotesk Light"/>
          <w:i/>
          <w:iCs/>
          <w:color w:val="002060"/>
          <w:lang w:val="en-US" w:eastAsia="fr-FR"/>
        </w:rPr>
        <w:t>This school initially was built by SOS Children’s Villages and handed over to the Ministry of Education).</w:t>
      </w:r>
      <w:r>
        <w:rPr>
          <w:rFonts w:ascii="Aktiv Grotesk Light" w:hAnsi="Aktiv Grotesk Light" w:cs="Aktiv Grotesk Light"/>
          <w:lang w:val="en-US" w:eastAsia="fr-FR"/>
        </w:rPr>
        <w:t xml:space="preserve">, and </w:t>
      </w:r>
      <w:r w:rsidRPr="001F5088">
        <w:rPr>
          <w:rFonts w:ascii="Aktiv Grotesk Light" w:hAnsi="Aktiv Grotesk Light" w:cs="Aktiv Grotesk Light"/>
          <w:lang w:val="en-US" w:eastAsia="fr-FR"/>
        </w:rPr>
        <w:t>the construction of the bridge between Manjai Kunda and Dippa Kunda</w:t>
      </w:r>
      <w:r>
        <w:rPr>
          <w:rFonts w:ascii="Aktiv Grotesk Light" w:hAnsi="Aktiv Grotesk Light" w:cs="Aktiv Grotesk Light"/>
          <w:lang w:val="en-US" w:eastAsia="fr-FR"/>
        </w:rPr>
        <w:t xml:space="preserve"> so that chi</w:t>
      </w:r>
      <w:r w:rsidR="008D0885">
        <w:rPr>
          <w:rFonts w:ascii="Aktiv Grotesk Light" w:hAnsi="Aktiv Grotesk Light" w:cs="Aktiv Grotesk Light"/>
          <w:lang w:val="en-US" w:eastAsia="fr-FR"/>
        </w:rPr>
        <w:t>l</w:t>
      </w:r>
      <w:r>
        <w:rPr>
          <w:rFonts w:ascii="Aktiv Grotesk Light" w:hAnsi="Aktiv Grotesk Light" w:cs="Aktiv Grotesk Light"/>
          <w:lang w:val="en-US" w:eastAsia="fr-FR"/>
        </w:rPr>
        <w:t>dren can safely cross to go to school.</w:t>
      </w:r>
    </w:p>
    <w:p w14:paraId="5BDD64F6" w14:textId="4363C134" w:rsidR="0025506B" w:rsidRPr="001F5088" w:rsidRDefault="0025506B" w:rsidP="001F5088">
      <w:pPr>
        <w:pStyle w:val="ListParagraph"/>
        <w:numPr>
          <w:ilvl w:val="0"/>
          <w:numId w:val="28"/>
        </w:numPr>
        <w:shd w:val="clear" w:color="auto" w:fill="FFFFFF"/>
        <w:spacing w:after="0" w:line="276" w:lineRule="auto"/>
        <w:jc w:val="both"/>
        <w:rPr>
          <w:rFonts w:ascii="Aktiv Grotesk Light" w:hAnsi="Aktiv Grotesk Light" w:cs="Aktiv Grotesk Light"/>
          <w:lang w:val="en-US" w:eastAsia="fr-FR"/>
        </w:rPr>
      </w:pPr>
      <w:r w:rsidRPr="001F5088">
        <w:rPr>
          <w:rFonts w:ascii="Aktiv Grotesk Light" w:hAnsi="Aktiv Grotesk Light" w:cs="Aktiv Grotesk Light"/>
          <w:b/>
          <w:bCs/>
          <w:lang w:val="en-US" w:eastAsia="fr-FR"/>
        </w:rPr>
        <w:t>200</w:t>
      </w:r>
      <w:r w:rsidR="001F5088">
        <w:rPr>
          <w:rFonts w:ascii="Aktiv Grotesk Light" w:hAnsi="Aktiv Grotesk Light" w:cs="Aktiv Grotesk Light"/>
          <w:b/>
          <w:bCs/>
          <w:lang w:val="en-US" w:eastAsia="fr-FR"/>
        </w:rPr>
        <w:t>1</w:t>
      </w:r>
      <w:r w:rsidRPr="001F5088">
        <w:rPr>
          <w:rFonts w:ascii="Aktiv Grotesk Light" w:hAnsi="Aktiv Grotesk Light" w:cs="Aktiv Grotesk Light"/>
          <w:b/>
          <w:bCs/>
          <w:lang w:val="en-US" w:eastAsia="fr-FR"/>
        </w:rPr>
        <w:t>-200</w:t>
      </w:r>
      <w:r w:rsidR="001F5088">
        <w:rPr>
          <w:rFonts w:ascii="Aktiv Grotesk Light" w:hAnsi="Aktiv Grotesk Light" w:cs="Aktiv Grotesk Light"/>
          <w:b/>
          <w:bCs/>
          <w:lang w:val="en-US" w:eastAsia="fr-FR"/>
        </w:rPr>
        <w:t>5</w:t>
      </w:r>
      <w:r w:rsidRPr="001F5088">
        <w:rPr>
          <w:rFonts w:ascii="Aktiv Grotesk Light" w:hAnsi="Aktiv Grotesk Light" w:cs="Aktiv Grotesk Light"/>
          <w:lang w:val="en-US" w:eastAsia="fr-FR"/>
        </w:rPr>
        <w:t>, major participation was in the building of the Kololi Health Clinic</w:t>
      </w:r>
      <w:r w:rsidR="001F5088">
        <w:rPr>
          <w:rFonts w:ascii="Aktiv Grotesk Light" w:hAnsi="Aktiv Grotesk Light" w:cs="Aktiv Grotesk Light"/>
          <w:b/>
          <w:bCs/>
          <w:lang w:val="en-US" w:eastAsia="fr-FR"/>
        </w:rPr>
        <w:t>.</w:t>
      </w:r>
      <w:r w:rsidR="008D0885">
        <w:rPr>
          <w:rFonts w:ascii="Aktiv Grotesk Light" w:hAnsi="Aktiv Grotesk Light" w:cs="Aktiv Grotesk Light"/>
          <w:b/>
          <w:bCs/>
          <w:lang w:val="en-US" w:eastAsia="fr-FR"/>
        </w:rPr>
        <w:t xml:space="preserve"> </w:t>
      </w:r>
      <w:r w:rsidR="001F5088">
        <w:rPr>
          <w:rFonts w:ascii="Aktiv Grotesk Light" w:hAnsi="Aktiv Grotesk Light" w:cs="Aktiv Grotesk Light"/>
          <w:lang w:val="en-US" w:eastAsia="fr-FR"/>
        </w:rPr>
        <w:t>E</w:t>
      </w:r>
      <w:r w:rsidRPr="001F5088">
        <w:rPr>
          <w:rFonts w:ascii="Aktiv Grotesk Light" w:hAnsi="Aktiv Grotesk Light" w:cs="Aktiv Grotesk Light"/>
          <w:lang w:val="en-US" w:eastAsia="fr-FR"/>
        </w:rPr>
        <w:t>mergency relief assistance was offered to the Basse flood victims.</w:t>
      </w:r>
      <w:r w:rsidR="001F5088">
        <w:rPr>
          <w:rFonts w:ascii="Aktiv Grotesk Light" w:hAnsi="Aktiv Grotesk Light" w:cs="Aktiv Grotesk Light"/>
          <w:lang w:val="en-US" w:eastAsia="fr-FR"/>
        </w:rPr>
        <w:t xml:space="preserve"> T</w:t>
      </w:r>
      <w:r w:rsidRPr="001F5088">
        <w:rPr>
          <w:rFonts w:ascii="Aktiv Grotesk Light" w:hAnsi="Aktiv Grotesk Light" w:cs="Aktiv Grotesk Light"/>
          <w:lang w:val="en-US" w:eastAsia="fr-FR"/>
        </w:rPr>
        <w:t>he construction of the Bakoteh Community Social Centre was handed over to the community</w:t>
      </w:r>
      <w:r w:rsidR="001F5088">
        <w:rPr>
          <w:rFonts w:ascii="Aktiv Grotesk Light" w:hAnsi="Aktiv Grotesk Light" w:cs="Aktiv Grotesk Light"/>
          <w:lang w:val="en-US" w:eastAsia="fr-FR"/>
        </w:rPr>
        <w:t>. T</w:t>
      </w:r>
      <w:r w:rsidRPr="001F5088">
        <w:rPr>
          <w:rFonts w:ascii="Aktiv Grotesk Light" w:hAnsi="Aktiv Grotesk Light" w:cs="Aktiv Grotesk Light"/>
          <w:lang w:val="en-US" w:eastAsia="fr-FR"/>
        </w:rPr>
        <w:t>he construction of the Bakoteh Shelter for Street Children was handed over to the Department of Social Welfare</w:t>
      </w:r>
      <w:r w:rsidR="001F5088">
        <w:rPr>
          <w:rFonts w:ascii="Aktiv Grotesk Light" w:hAnsi="Aktiv Grotesk Light" w:cs="Aktiv Grotesk Light"/>
          <w:b/>
          <w:bCs/>
          <w:lang w:val="en-US" w:eastAsia="fr-FR"/>
        </w:rPr>
        <w:t xml:space="preserve"> </w:t>
      </w:r>
      <w:r w:rsidR="001F5088" w:rsidRPr="001F5088">
        <w:rPr>
          <w:rFonts w:ascii="Aktiv Grotesk Light" w:hAnsi="Aktiv Grotesk Light" w:cs="Aktiv Grotesk Light"/>
          <w:lang w:val="en-US" w:eastAsia="fr-FR"/>
        </w:rPr>
        <w:t xml:space="preserve">and </w:t>
      </w:r>
      <w:r w:rsidRPr="001F5088">
        <w:rPr>
          <w:rFonts w:ascii="Aktiv Grotesk Light" w:hAnsi="Aktiv Grotesk Light" w:cs="Aktiv Grotesk Light"/>
          <w:lang w:val="en-US" w:eastAsia="fr-FR"/>
        </w:rPr>
        <w:t>the construction of the Bajagarr Community Social Centre which was handed over to the community and supported by NGO Affairs Agency with IT equipment and a vehicle; Tango with equipment, and the Airport Immigration office with IT equipment</w:t>
      </w:r>
    </w:p>
    <w:p w14:paraId="7159BE73" w14:textId="59749647" w:rsidR="001F5088" w:rsidRDefault="0025506B" w:rsidP="001F5088">
      <w:pPr>
        <w:shd w:val="clear" w:color="auto" w:fill="FFFFFF"/>
        <w:spacing w:after="0" w:line="276" w:lineRule="auto"/>
        <w:rPr>
          <w:rFonts w:ascii="Aktiv Grotesk Light" w:hAnsi="Aktiv Grotesk Light" w:cs="Aktiv Grotesk Light"/>
          <w:b/>
          <w:bCs/>
          <w:color w:val="002060"/>
          <w:lang w:val="en-US" w:eastAsia="fr-FR"/>
        </w:rPr>
      </w:pPr>
      <w:r w:rsidRPr="001F5088">
        <w:rPr>
          <w:rFonts w:ascii="Aktiv Grotesk Light" w:hAnsi="Aktiv Grotesk Light" w:cs="Aktiv Grotesk Light"/>
          <w:b/>
          <w:bCs/>
          <w:color w:val="002060"/>
          <w:lang w:val="en-US" w:eastAsia="fr-FR"/>
        </w:rPr>
        <w:lastRenderedPageBreak/>
        <w:t>2007-2022.</w:t>
      </w:r>
      <w:r w:rsidR="001F5088" w:rsidRPr="001F5088">
        <w:rPr>
          <w:rFonts w:ascii="Aktiv Grotesk Light" w:hAnsi="Aktiv Grotesk Light" w:cs="Aktiv Grotesk Light"/>
          <w:b/>
          <w:bCs/>
          <w:color w:val="002060"/>
          <w:lang w:val="en-US" w:eastAsia="fr-FR"/>
        </w:rPr>
        <w:t xml:space="preserve"> Through funding, we were able to implement the following</w:t>
      </w:r>
    </w:p>
    <w:p w14:paraId="72F9FF61" w14:textId="335383C3" w:rsidR="001F5088" w:rsidRPr="001F5088" w:rsidRDefault="001F5088" w:rsidP="001F5088">
      <w:pPr>
        <w:pStyle w:val="ListParagraph"/>
        <w:numPr>
          <w:ilvl w:val="0"/>
          <w:numId w:val="27"/>
        </w:numPr>
        <w:shd w:val="clear" w:color="auto" w:fill="FFFFFF"/>
        <w:spacing w:after="0" w:line="276" w:lineRule="auto"/>
        <w:rPr>
          <w:rFonts w:ascii="Aktiv Grotesk Light" w:hAnsi="Aktiv Grotesk Light" w:cs="Aktiv Grotesk Light"/>
          <w:lang w:val="en-US" w:eastAsia="fr-FR"/>
        </w:rPr>
      </w:pPr>
      <w:r w:rsidRPr="001F5088">
        <w:rPr>
          <w:rFonts w:ascii="Aktiv Grotesk Light" w:hAnsi="Aktiv Grotesk Light" w:cs="Aktiv Grotesk Light"/>
          <w:lang w:val="en-US" w:eastAsia="fr-FR"/>
        </w:rPr>
        <w:t>Constructed school s</w:t>
      </w:r>
      <w:r w:rsidR="008D0885">
        <w:rPr>
          <w:rFonts w:ascii="Aktiv Grotesk Light" w:hAnsi="Aktiv Grotesk Light" w:cs="Aktiv Grotesk Light"/>
          <w:lang w:val="en-US" w:eastAsia="fr-FR"/>
        </w:rPr>
        <w:t>a</w:t>
      </w:r>
      <w:r w:rsidRPr="001F5088">
        <w:rPr>
          <w:rFonts w:ascii="Aktiv Grotesk Light" w:hAnsi="Aktiv Grotesk Light" w:cs="Aktiv Grotesk Light"/>
          <w:lang w:val="en-US" w:eastAsia="fr-FR"/>
        </w:rPr>
        <w:t xml:space="preserve">nitary facilities for </w:t>
      </w:r>
      <w:r w:rsidRPr="001F5088">
        <w:rPr>
          <w:rFonts w:ascii="Aktiv Grotesk Light" w:hAnsi="Aktiv Grotesk Light" w:cs="Aktiv Grotesk Light"/>
          <w:b/>
          <w:bCs/>
          <w:lang w:val="en-US" w:eastAsia="fr-FR"/>
        </w:rPr>
        <w:t xml:space="preserve"> 3</w:t>
      </w:r>
      <w:r w:rsidRPr="001F5088">
        <w:rPr>
          <w:rFonts w:ascii="Aktiv Grotesk Light" w:hAnsi="Aktiv Grotesk Light" w:cs="Aktiv Grotesk Light"/>
          <w:lang w:val="en-US" w:eastAsia="fr-FR"/>
        </w:rPr>
        <w:t xml:space="preserve"> schools in the Central River Region through an EU Funded Project</w:t>
      </w:r>
      <w:r>
        <w:rPr>
          <w:rFonts w:ascii="Aktiv Grotesk Light" w:hAnsi="Aktiv Grotesk Light" w:cs="Aktiv Grotesk Light"/>
          <w:lang w:val="en-US" w:eastAsia="fr-FR"/>
        </w:rPr>
        <w:t xml:space="preserve"> on Child Rights to improve s</w:t>
      </w:r>
      <w:r w:rsidR="008D0885">
        <w:rPr>
          <w:rFonts w:ascii="Aktiv Grotesk Light" w:hAnsi="Aktiv Grotesk Light" w:cs="Aktiv Grotesk Light"/>
          <w:lang w:val="en-US" w:eastAsia="fr-FR"/>
        </w:rPr>
        <w:t>a</w:t>
      </w:r>
      <w:r>
        <w:rPr>
          <w:rFonts w:ascii="Aktiv Grotesk Light" w:hAnsi="Aktiv Grotesk Light" w:cs="Aktiv Grotesk Light"/>
          <w:lang w:val="en-US" w:eastAsia="fr-FR"/>
        </w:rPr>
        <w:t>nitary h</w:t>
      </w:r>
      <w:r w:rsidR="008D0885">
        <w:rPr>
          <w:rFonts w:ascii="Aktiv Grotesk Light" w:hAnsi="Aktiv Grotesk Light" w:cs="Aktiv Grotesk Light"/>
          <w:lang w:val="en-US" w:eastAsia="fr-FR"/>
        </w:rPr>
        <w:t>ygiene</w:t>
      </w:r>
      <w:r>
        <w:rPr>
          <w:rFonts w:ascii="Aktiv Grotesk Light" w:hAnsi="Aktiv Grotesk Light" w:cs="Aktiv Grotesk Light"/>
          <w:lang w:val="en-US" w:eastAsia="fr-FR"/>
        </w:rPr>
        <w:t xml:space="preserve"> with </w:t>
      </w:r>
      <w:r w:rsidR="008D0885">
        <w:rPr>
          <w:rFonts w:ascii="Aktiv Grotesk Light" w:hAnsi="Aktiv Grotesk Light" w:cs="Aktiv Grotesk Light"/>
          <w:lang w:val="en-US" w:eastAsia="fr-FR"/>
        </w:rPr>
        <w:t xml:space="preserve">an </w:t>
      </w:r>
      <w:r>
        <w:rPr>
          <w:rFonts w:ascii="Aktiv Grotesk Light" w:hAnsi="Aktiv Grotesk Light" w:cs="Aktiv Grotesk Light"/>
          <w:lang w:val="en-US" w:eastAsia="fr-FR"/>
        </w:rPr>
        <w:t>indirect reach of 400,000 people.</w:t>
      </w:r>
    </w:p>
    <w:p w14:paraId="5B4A6D0E" w14:textId="25F2A329" w:rsidR="001F5088" w:rsidRPr="001F5088" w:rsidRDefault="001F5088" w:rsidP="001F5088">
      <w:pPr>
        <w:pStyle w:val="ListParagraph"/>
        <w:numPr>
          <w:ilvl w:val="0"/>
          <w:numId w:val="27"/>
        </w:numPr>
        <w:shd w:val="clear" w:color="auto" w:fill="FFFFFF"/>
        <w:spacing w:after="0" w:line="276" w:lineRule="auto"/>
        <w:jc w:val="both"/>
        <w:rPr>
          <w:rFonts w:ascii="Aktiv Grotesk App Light" w:hAnsi="Aktiv Grotesk App Light" w:cs="Aktiv Grotesk App Light"/>
        </w:rPr>
      </w:pPr>
      <w:r w:rsidRPr="001F5088">
        <w:rPr>
          <w:rFonts w:ascii="Aktiv Grotesk App Light" w:hAnsi="Aktiv Grotesk App Light" w:cs="Aktiv Grotesk App Light"/>
          <w:bCs/>
        </w:rPr>
        <w:t xml:space="preserve">A </w:t>
      </w:r>
      <w:r w:rsidR="0025506B" w:rsidRPr="001F5088">
        <w:rPr>
          <w:rFonts w:ascii="Aktiv Grotesk App Light" w:hAnsi="Aktiv Grotesk App Light" w:cs="Aktiv Grotesk App Light"/>
          <w:bCs/>
        </w:rPr>
        <w:t>Strengthening the Economic Resilience of Vulnerable Youths in The  Gambia</w:t>
      </w:r>
      <w:r w:rsidRPr="001F5088">
        <w:rPr>
          <w:rFonts w:ascii="Aktiv Grotesk App Light" w:hAnsi="Aktiv Grotesk App Light" w:cs="Aktiv Grotesk App Light"/>
          <w:bCs/>
        </w:rPr>
        <w:t xml:space="preserve"> Project</w:t>
      </w:r>
      <w:r w:rsidR="0025506B" w:rsidRPr="001F5088">
        <w:rPr>
          <w:rFonts w:ascii="Aktiv Grotesk App Light" w:hAnsi="Aktiv Grotesk App Light" w:cs="Aktiv Grotesk App Light"/>
          <w:bCs/>
        </w:rPr>
        <w:t xml:space="preserve">. Through support from SOS Children’s Villages  Finland, we were able to increase the social and economic resilience of </w:t>
      </w:r>
      <w:r w:rsidR="0025506B" w:rsidRPr="001F5088">
        <w:rPr>
          <w:rFonts w:ascii="Aktiv Grotesk App Light" w:hAnsi="Aktiv Grotesk App Light" w:cs="Aktiv Grotesk App Light"/>
          <w:b/>
          <w:color w:val="002060"/>
        </w:rPr>
        <w:t>600</w:t>
      </w:r>
      <w:r w:rsidR="0025506B" w:rsidRPr="001F5088">
        <w:rPr>
          <w:rFonts w:ascii="Aktiv Grotesk App Light" w:hAnsi="Aktiv Grotesk App Light" w:cs="Aktiv Grotesk App Light"/>
          <w:bCs/>
        </w:rPr>
        <w:t xml:space="preserve"> aged </w:t>
      </w:r>
      <w:r w:rsidR="0025506B" w:rsidRPr="001F5088">
        <w:rPr>
          <w:rFonts w:ascii="Aktiv Grotesk App Light" w:hAnsi="Aktiv Grotesk App Light" w:cs="Aktiv Grotesk App Light"/>
          <w:b/>
        </w:rPr>
        <w:t>15</w:t>
      </w:r>
      <w:r w:rsidR="0025506B" w:rsidRPr="001F5088">
        <w:rPr>
          <w:rFonts w:ascii="Aktiv Grotesk App Light" w:hAnsi="Aktiv Grotesk App Light" w:cs="Aktiv Grotesk App Light"/>
          <w:bCs/>
        </w:rPr>
        <w:t xml:space="preserve"> to </w:t>
      </w:r>
      <w:r w:rsidR="0025506B" w:rsidRPr="001F5088">
        <w:rPr>
          <w:rFonts w:ascii="Aktiv Grotesk App Light" w:hAnsi="Aktiv Grotesk App Light" w:cs="Aktiv Grotesk App Light"/>
          <w:b/>
        </w:rPr>
        <w:t>35</w:t>
      </w:r>
      <w:r w:rsidR="0025506B" w:rsidRPr="001F5088">
        <w:rPr>
          <w:rFonts w:ascii="Aktiv Grotesk App Light" w:hAnsi="Aktiv Grotesk App Light" w:cs="Aktiv Grotesk App Light"/>
          <w:bCs/>
        </w:rPr>
        <w:t xml:space="preserve"> vulnerable youths in LRR and CRR of the Gambia, providing them with market-driven technical skills/post-secondary education</w:t>
      </w:r>
      <w:r w:rsidRPr="001F5088">
        <w:rPr>
          <w:rFonts w:ascii="Aktiv Grotesk App Light" w:hAnsi="Aktiv Grotesk App Light" w:cs="Aktiv Grotesk App Light"/>
          <w:bCs/>
        </w:rPr>
        <w:t>.</w:t>
      </w:r>
    </w:p>
    <w:p w14:paraId="61DAA0A9" w14:textId="6713C592" w:rsidR="001F5088" w:rsidRPr="001F5088" w:rsidRDefault="001F5088" w:rsidP="001F5088">
      <w:pPr>
        <w:pStyle w:val="ListParagraph"/>
        <w:numPr>
          <w:ilvl w:val="0"/>
          <w:numId w:val="27"/>
        </w:numPr>
        <w:shd w:val="clear" w:color="auto" w:fill="FFFFFF"/>
        <w:spacing w:after="0" w:line="276" w:lineRule="auto"/>
        <w:jc w:val="both"/>
        <w:rPr>
          <w:rFonts w:ascii="Aktiv Grotesk App Light" w:hAnsi="Aktiv Grotesk App Light" w:cs="Aktiv Grotesk App Light"/>
          <w:b/>
          <w:bCs/>
          <w:lang w:val="en-US" w:eastAsia="fr-FR"/>
        </w:rPr>
      </w:pPr>
      <w:r w:rsidRPr="001F5088">
        <w:rPr>
          <w:rFonts w:ascii="Aktiv Grotesk App Light" w:hAnsi="Aktiv Grotesk App Light" w:cs="Aktiv Grotesk App Light"/>
          <w:bCs/>
        </w:rPr>
        <w:t xml:space="preserve">A </w:t>
      </w:r>
      <w:r w:rsidR="0025506B" w:rsidRPr="001F5088">
        <w:rPr>
          <w:rFonts w:ascii="Aktiv Grotesk App Light" w:hAnsi="Aktiv Grotesk App Light" w:cs="Aktiv Grotesk App Light"/>
          <w:bCs/>
        </w:rPr>
        <w:t>Women Empowerment Change</w:t>
      </w:r>
      <w:r w:rsidRPr="001F5088">
        <w:rPr>
          <w:rFonts w:ascii="Aktiv Grotesk App Light" w:hAnsi="Aktiv Grotesk App Light" w:cs="Aktiv Grotesk App Light"/>
          <w:bCs/>
        </w:rPr>
        <w:t xml:space="preserve"> 3 years project</w:t>
      </w:r>
      <w:r w:rsidR="0025506B" w:rsidRPr="001F5088">
        <w:rPr>
          <w:rFonts w:ascii="Aktiv Grotesk App Light" w:hAnsi="Aktiv Grotesk App Light" w:cs="Aktiv Grotesk App Light"/>
          <w:bCs/>
        </w:rPr>
        <w:t xml:space="preserve">. The Project strengthen and build the capacities of </w:t>
      </w:r>
      <w:r w:rsidR="0025506B" w:rsidRPr="001F5088">
        <w:rPr>
          <w:rFonts w:ascii="Aktiv Grotesk App Light" w:hAnsi="Aktiv Grotesk App Light" w:cs="Aktiv Grotesk App Light"/>
          <w:b/>
        </w:rPr>
        <w:t>200</w:t>
      </w:r>
      <w:r w:rsidR="0025506B" w:rsidRPr="001F5088">
        <w:rPr>
          <w:rFonts w:ascii="Aktiv Grotesk App Light" w:hAnsi="Aktiv Grotesk App Light" w:cs="Aktiv Grotesk App Light"/>
          <w:bCs/>
        </w:rPr>
        <w:t xml:space="preserve"> vulnerable women in 3 communities in Farafenni to take care of themselves and the survival and development needs of their children.</w:t>
      </w:r>
    </w:p>
    <w:p w14:paraId="0AB53A6D" w14:textId="1B22163C" w:rsidR="001F5088" w:rsidRPr="001F5088" w:rsidRDefault="001F5088" w:rsidP="001F5088">
      <w:pPr>
        <w:pStyle w:val="ListParagraph"/>
        <w:numPr>
          <w:ilvl w:val="0"/>
          <w:numId w:val="27"/>
        </w:numPr>
        <w:shd w:val="clear" w:color="auto" w:fill="FFFFFF"/>
        <w:spacing w:after="0" w:line="276" w:lineRule="auto"/>
        <w:jc w:val="both"/>
        <w:rPr>
          <w:rFonts w:ascii="Aktiv Grotesk App Light" w:hAnsi="Aktiv Grotesk App Light" w:cs="Aktiv Grotesk App Light"/>
          <w:b/>
          <w:bCs/>
          <w:lang w:val="en-US" w:eastAsia="fr-FR"/>
        </w:rPr>
      </w:pPr>
      <w:r w:rsidRPr="001F5088">
        <w:rPr>
          <w:rFonts w:ascii="Aktiv Grotesk App Light" w:hAnsi="Aktiv Grotesk App Light" w:cs="Aktiv Grotesk App Light"/>
          <w:bCs/>
        </w:rPr>
        <w:t xml:space="preserve">A </w:t>
      </w:r>
      <w:r w:rsidR="0025506B" w:rsidRPr="001F5088">
        <w:rPr>
          <w:rFonts w:ascii="Aktiv Grotesk App Light" w:hAnsi="Aktiv Grotesk App Light" w:cs="Aktiv Grotesk App Light"/>
          <w:bCs/>
        </w:rPr>
        <w:t>Family Strengthening Bansang</w:t>
      </w:r>
      <w:r w:rsidRPr="001F5088">
        <w:rPr>
          <w:rFonts w:ascii="Aktiv Grotesk App Light" w:hAnsi="Aktiv Grotesk App Light" w:cs="Aktiv Grotesk App Light"/>
          <w:bCs/>
        </w:rPr>
        <w:t xml:space="preserve"> P</w:t>
      </w:r>
      <w:r w:rsidR="008D0885">
        <w:rPr>
          <w:rFonts w:ascii="Aktiv Grotesk App Light" w:hAnsi="Aktiv Grotesk App Light" w:cs="Aktiv Grotesk App Light"/>
          <w:bCs/>
        </w:rPr>
        <w:t>ro</w:t>
      </w:r>
      <w:r w:rsidRPr="001F5088">
        <w:rPr>
          <w:rFonts w:ascii="Aktiv Grotesk App Light" w:hAnsi="Aktiv Grotesk App Light" w:cs="Aktiv Grotesk App Light"/>
          <w:bCs/>
        </w:rPr>
        <w:t>ject</w:t>
      </w:r>
      <w:r w:rsidR="0025506B" w:rsidRPr="001F5088">
        <w:rPr>
          <w:rFonts w:ascii="Aktiv Grotesk App Light" w:hAnsi="Aktiv Grotesk App Light" w:cs="Aktiv Grotesk App Light"/>
          <w:bCs/>
        </w:rPr>
        <w:t xml:space="preserve"> has supported </w:t>
      </w:r>
      <w:r w:rsidR="0025506B" w:rsidRPr="001F5088">
        <w:rPr>
          <w:rFonts w:ascii="Aktiv Grotesk App Light" w:hAnsi="Aktiv Grotesk App Light" w:cs="Aktiv Grotesk App Light"/>
          <w:b/>
        </w:rPr>
        <w:t>1,000</w:t>
      </w:r>
      <w:r w:rsidR="0025506B" w:rsidRPr="001F5088">
        <w:rPr>
          <w:rFonts w:ascii="Aktiv Grotesk App Light" w:hAnsi="Aktiv Grotesk App Light" w:cs="Aktiv Grotesk App Light"/>
          <w:bCs/>
        </w:rPr>
        <w:t xml:space="preserve"> children in </w:t>
      </w:r>
      <w:r w:rsidR="0025506B" w:rsidRPr="001F5088">
        <w:rPr>
          <w:rFonts w:ascii="Aktiv Grotesk App Light" w:hAnsi="Aktiv Grotesk App Light" w:cs="Aktiv Grotesk App Light"/>
          <w:b/>
        </w:rPr>
        <w:t>310</w:t>
      </w:r>
      <w:r w:rsidR="0025506B" w:rsidRPr="001F5088">
        <w:rPr>
          <w:rFonts w:ascii="Aktiv Grotesk App Light" w:hAnsi="Aktiv Grotesk App Light" w:cs="Aktiv Grotesk App Light"/>
          <w:bCs/>
        </w:rPr>
        <w:t xml:space="preserve"> families in </w:t>
      </w:r>
      <w:r w:rsidR="0025506B" w:rsidRPr="001F5088">
        <w:rPr>
          <w:rFonts w:ascii="Aktiv Grotesk App Light" w:hAnsi="Aktiv Grotesk App Light" w:cs="Aktiv Grotesk App Light"/>
          <w:b/>
        </w:rPr>
        <w:t xml:space="preserve">5 </w:t>
      </w:r>
      <w:r w:rsidR="0025506B" w:rsidRPr="001F5088">
        <w:rPr>
          <w:rFonts w:ascii="Aktiv Grotesk App Light" w:hAnsi="Aktiv Grotesk App Light" w:cs="Aktiv Grotesk App Light"/>
          <w:bCs/>
        </w:rPr>
        <w:t>communities.</w:t>
      </w:r>
      <w:r w:rsidR="0025506B" w:rsidRPr="001F5088">
        <w:rPr>
          <w:rFonts w:ascii="Aktiv Grotesk App Light" w:hAnsi="Aktiv Grotesk App Light" w:cs="Aktiv Grotesk App Light"/>
        </w:rPr>
        <w:t xml:space="preserve"> </w:t>
      </w:r>
    </w:p>
    <w:p w14:paraId="3AA43D4B" w14:textId="0BE1065F" w:rsidR="001F5088" w:rsidRPr="001F5088" w:rsidRDefault="0025506B" w:rsidP="001F5088">
      <w:pPr>
        <w:pStyle w:val="ListParagraph"/>
        <w:numPr>
          <w:ilvl w:val="0"/>
          <w:numId w:val="27"/>
        </w:numPr>
        <w:shd w:val="clear" w:color="auto" w:fill="FFFFFF"/>
        <w:spacing w:after="0" w:line="276" w:lineRule="auto"/>
        <w:jc w:val="both"/>
        <w:rPr>
          <w:rFonts w:ascii="Aktiv Grotesk App Light" w:hAnsi="Aktiv Grotesk App Light" w:cs="Aktiv Grotesk App Light"/>
          <w:b/>
          <w:bCs/>
          <w:lang w:val="en-US" w:eastAsia="fr-FR"/>
        </w:rPr>
      </w:pPr>
      <w:r w:rsidRPr="001F5088">
        <w:rPr>
          <w:rFonts w:ascii="Aktiv Grotesk App Light" w:hAnsi="Aktiv Grotesk App Light" w:cs="Aktiv Grotesk App Light"/>
          <w:bCs/>
        </w:rPr>
        <w:t>Through our EU-Funded project on Sustainable Nutrition Improvement Project, we have contributed to the nutritional improvement of children at risk of losing care.</w:t>
      </w:r>
      <w:r w:rsidR="008D0885">
        <w:rPr>
          <w:rFonts w:ascii="Aktiv Grotesk App Light" w:hAnsi="Aktiv Grotesk App Light" w:cs="Aktiv Grotesk App Light"/>
          <w:bCs/>
        </w:rPr>
        <w:t xml:space="preserve"> </w:t>
      </w:r>
      <w:r w:rsidR="001F5088" w:rsidRPr="001F5088">
        <w:rPr>
          <w:rFonts w:ascii="Aktiv Grotesk App Light" w:hAnsi="Aktiv Grotesk App Light" w:cs="Aktiv Grotesk App Light"/>
          <w:bCs/>
        </w:rPr>
        <w:t>S</w:t>
      </w:r>
      <w:r w:rsidRPr="001F5088">
        <w:rPr>
          <w:rFonts w:ascii="Aktiv Grotesk App Light" w:hAnsi="Aktiv Grotesk App Light" w:cs="Aktiv Grotesk App Light"/>
          <w:bCs/>
        </w:rPr>
        <w:t xml:space="preserve">upported </w:t>
      </w:r>
      <w:r w:rsidRPr="001F5088">
        <w:rPr>
          <w:rFonts w:ascii="Aktiv Grotesk App Light" w:hAnsi="Aktiv Grotesk App Light" w:cs="Aktiv Grotesk App Light"/>
          <w:b/>
        </w:rPr>
        <w:t xml:space="preserve">450 </w:t>
      </w:r>
      <w:r w:rsidRPr="001F5088">
        <w:rPr>
          <w:rFonts w:ascii="Aktiv Grotesk App Light" w:hAnsi="Aktiv Grotesk App Light" w:cs="Aktiv Grotesk App Light"/>
          <w:bCs/>
        </w:rPr>
        <w:t xml:space="preserve">women farmers, </w:t>
      </w:r>
      <w:r w:rsidRPr="001F5088">
        <w:rPr>
          <w:rFonts w:ascii="Aktiv Grotesk App Light" w:hAnsi="Aktiv Grotesk App Light" w:cs="Aktiv Grotesk App Light"/>
          <w:b/>
        </w:rPr>
        <w:t>525</w:t>
      </w:r>
      <w:r w:rsidRPr="001F5088">
        <w:rPr>
          <w:rFonts w:ascii="Aktiv Grotesk App Light" w:hAnsi="Aktiv Grotesk App Light" w:cs="Aktiv Grotesk App Light"/>
          <w:bCs/>
        </w:rPr>
        <w:t xml:space="preserve"> students, and </w:t>
      </w:r>
      <w:r w:rsidRPr="001F5088">
        <w:rPr>
          <w:rFonts w:ascii="Aktiv Grotesk App Light" w:hAnsi="Aktiv Grotesk App Light" w:cs="Aktiv Grotesk App Light"/>
          <w:b/>
        </w:rPr>
        <w:t>900</w:t>
      </w:r>
      <w:r w:rsidRPr="001F5088">
        <w:rPr>
          <w:rFonts w:ascii="Aktiv Grotesk App Light" w:hAnsi="Aktiv Grotesk App Light" w:cs="Aktiv Grotesk App Light"/>
          <w:bCs/>
        </w:rPr>
        <w:t xml:space="preserve"> vulnerable farmers. The overall all objective was to contribute to improved nutrition of children at the status of </w:t>
      </w:r>
      <w:r w:rsidRPr="001F5088">
        <w:rPr>
          <w:rFonts w:ascii="Aktiv Grotesk App Light" w:hAnsi="Aktiv Grotesk App Light" w:cs="Aktiv Grotesk App Light"/>
          <w:b/>
        </w:rPr>
        <w:t>1875</w:t>
      </w:r>
      <w:r w:rsidRPr="001F5088">
        <w:rPr>
          <w:rFonts w:ascii="Aktiv Grotesk App Light" w:hAnsi="Aktiv Grotesk App Light" w:cs="Aktiv Grotesk App Light"/>
          <w:bCs/>
        </w:rPr>
        <w:t xml:space="preserve"> in </w:t>
      </w:r>
      <w:r w:rsidRPr="001F5088">
        <w:rPr>
          <w:rFonts w:ascii="Aktiv Grotesk App Light" w:hAnsi="Aktiv Grotesk App Light" w:cs="Aktiv Grotesk App Light"/>
          <w:b/>
        </w:rPr>
        <w:t xml:space="preserve">4 </w:t>
      </w:r>
      <w:r w:rsidRPr="001F5088">
        <w:rPr>
          <w:rFonts w:ascii="Aktiv Grotesk App Light" w:hAnsi="Aktiv Grotesk App Light" w:cs="Aktiv Grotesk App Light"/>
          <w:bCs/>
        </w:rPr>
        <w:t xml:space="preserve">communities in Basse, supported </w:t>
      </w:r>
      <w:r w:rsidR="001F5088">
        <w:rPr>
          <w:rFonts w:ascii="Aktiv Grotesk App Light" w:hAnsi="Aktiv Grotesk App Light" w:cs="Aktiv Grotesk App Light"/>
          <w:bCs/>
        </w:rPr>
        <w:t>a</w:t>
      </w:r>
      <w:r w:rsidRPr="001F5088">
        <w:rPr>
          <w:rFonts w:ascii="Aktiv Grotesk App Light" w:hAnsi="Aktiv Grotesk App Light" w:cs="Aktiv Grotesk App Light"/>
          <w:bCs/>
        </w:rPr>
        <w:t xml:space="preserve"> Family Strengthening Programme that caters to children at risk of losing parental care when care is given within their family and their caregivers are supported with an income-generating activity to allow them to be self-sustaining and take care of the needs of their families. </w:t>
      </w:r>
    </w:p>
    <w:p w14:paraId="65C2EEB6" w14:textId="080860F7" w:rsidR="001F5088" w:rsidRPr="001F5088" w:rsidRDefault="001F5088" w:rsidP="001F5088">
      <w:pPr>
        <w:pStyle w:val="ListParagraph"/>
        <w:numPr>
          <w:ilvl w:val="0"/>
          <w:numId w:val="27"/>
        </w:numPr>
        <w:shd w:val="clear" w:color="auto" w:fill="FFFFFF"/>
        <w:spacing w:after="0" w:line="276" w:lineRule="auto"/>
        <w:jc w:val="both"/>
        <w:rPr>
          <w:rFonts w:ascii="Aktiv Grotesk App Light" w:hAnsi="Aktiv Grotesk App Light" w:cs="Aktiv Grotesk App Light"/>
          <w:b/>
          <w:bCs/>
          <w:lang w:val="en-US" w:eastAsia="fr-FR"/>
        </w:rPr>
      </w:pPr>
      <w:r w:rsidRPr="001F5088">
        <w:rPr>
          <w:rFonts w:ascii="Aktiv Grotesk App Light" w:hAnsi="Aktiv Grotesk App Light" w:cs="Aktiv Grotesk App Light"/>
          <w:bCs/>
        </w:rPr>
        <w:t xml:space="preserve">A </w:t>
      </w:r>
      <w:r w:rsidR="0025506B" w:rsidRPr="001F5088">
        <w:rPr>
          <w:rFonts w:ascii="Aktiv Grotesk App Light" w:hAnsi="Aktiv Grotesk App Light" w:cs="Aktiv Grotesk App Light"/>
          <w:bCs/>
        </w:rPr>
        <w:t xml:space="preserve">Family Strengthening </w:t>
      </w:r>
      <w:r w:rsidRPr="001F5088">
        <w:rPr>
          <w:rFonts w:ascii="Aktiv Grotesk App Light" w:hAnsi="Aktiv Grotesk App Light" w:cs="Aktiv Grotesk App Light"/>
          <w:bCs/>
        </w:rPr>
        <w:t xml:space="preserve">Programme in </w:t>
      </w:r>
      <w:r w:rsidR="0025506B" w:rsidRPr="001F5088">
        <w:rPr>
          <w:rFonts w:ascii="Aktiv Grotesk App Light" w:hAnsi="Aktiv Grotesk App Light" w:cs="Aktiv Grotesk App Light"/>
          <w:bCs/>
        </w:rPr>
        <w:t xml:space="preserve">Basse has supported  </w:t>
      </w:r>
      <w:r w:rsidR="0025506B" w:rsidRPr="001F5088">
        <w:rPr>
          <w:rFonts w:ascii="Aktiv Grotesk App Light" w:hAnsi="Aktiv Grotesk App Light" w:cs="Aktiv Grotesk App Light"/>
          <w:b/>
          <w:color w:val="002060"/>
        </w:rPr>
        <w:t>750</w:t>
      </w:r>
      <w:r w:rsidR="0025506B" w:rsidRPr="001F5088">
        <w:rPr>
          <w:rFonts w:ascii="Aktiv Grotesk App Light" w:hAnsi="Aktiv Grotesk App Light" w:cs="Aktiv Grotesk App Light"/>
          <w:bCs/>
        </w:rPr>
        <w:t xml:space="preserve"> children and </w:t>
      </w:r>
      <w:r w:rsidR="0025506B" w:rsidRPr="001F5088">
        <w:rPr>
          <w:rFonts w:ascii="Aktiv Grotesk App Light" w:hAnsi="Aktiv Grotesk App Light" w:cs="Aktiv Grotesk App Light"/>
          <w:b/>
        </w:rPr>
        <w:t>227</w:t>
      </w:r>
      <w:r w:rsidR="0025506B" w:rsidRPr="001F5088">
        <w:rPr>
          <w:rFonts w:ascii="Aktiv Grotesk App Light" w:hAnsi="Aktiv Grotesk App Light" w:cs="Aktiv Grotesk App Light"/>
          <w:bCs/>
        </w:rPr>
        <w:t xml:space="preserve"> families in </w:t>
      </w:r>
      <w:r w:rsidR="0025506B" w:rsidRPr="001F5088">
        <w:rPr>
          <w:rFonts w:ascii="Aktiv Grotesk App Light" w:hAnsi="Aktiv Grotesk App Light" w:cs="Aktiv Grotesk App Light"/>
          <w:b/>
        </w:rPr>
        <w:t>5</w:t>
      </w:r>
      <w:r w:rsidR="0025506B" w:rsidRPr="001F5088">
        <w:rPr>
          <w:rFonts w:ascii="Aktiv Grotesk App Light" w:hAnsi="Aktiv Grotesk App Light" w:cs="Aktiv Grotesk App Light"/>
          <w:bCs/>
        </w:rPr>
        <w:t xml:space="preserve"> communities.</w:t>
      </w:r>
      <w:r>
        <w:rPr>
          <w:rFonts w:ascii="Aktiv Grotesk App Light" w:hAnsi="Aktiv Grotesk App Light" w:cs="Aktiv Grotesk App Light"/>
          <w:bCs/>
        </w:rPr>
        <w:t xml:space="preserve"> A </w:t>
      </w:r>
      <w:r w:rsidR="0025506B" w:rsidRPr="001F5088">
        <w:rPr>
          <w:rFonts w:ascii="Aktiv Grotesk App Light" w:hAnsi="Aktiv Grotesk App Light" w:cs="Aktiv Grotesk App Light"/>
          <w:bCs/>
        </w:rPr>
        <w:t xml:space="preserve">Community Empowerment Project which has supported </w:t>
      </w:r>
      <w:r w:rsidR="0025506B" w:rsidRPr="001F5088">
        <w:rPr>
          <w:rFonts w:ascii="Aktiv Grotesk App Light" w:hAnsi="Aktiv Grotesk App Light" w:cs="Aktiv Grotesk App Light"/>
          <w:b/>
        </w:rPr>
        <w:t>71</w:t>
      </w:r>
      <w:r w:rsidR="00D53239">
        <w:rPr>
          <w:rFonts w:ascii="Aktiv Grotesk App Light" w:hAnsi="Aktiv Grotesk App Light" w:cs="Aktiv Grotesk App Light"/>
          <w:b/>
        </w:rPr>
        <w:t xml:space="preserve"> care givers </w:t>
      </w:r>
      <w:r w:rsidR="0025506B" w:rsidRPr="001F5088">
        <w:rPr>
          <w:rFonts w:ascii="Aktiv Grotesk App Light" w:hAnsi="Aktiv Grotesk App Light" w:cs="Aktiv Grotesk App Light"/>
          <w:bCs/>
        </w:rPr>
        <w:t xml:space="preserve"> and </w:t>
      </w:r>
      <w:r w:rsidR="0025506B" w:rsidRPr="001F5088">
        <w:rPr>
          <w:rFonts w:ascii="Aktiv Grotesk App Light" w:hAnsi="Aktiv Grotesk App Light" w:cs="Aktiv Grotesk App Light"/>
          <w:b/>
        </w:rPr>
        <w:t xml:space="preserve">150 </w:t>
      </w:r>
      <w:r w:rsidR="0025506B" w:rsidRPr="001F5088">
        <w:rPr>
          <w:rFonts w:ascii="Aktiv Grotesk App Light" w:hAnsi="Aktiv Grotesk App Light" w:cs="Aktiv Grotesk App Light"/>
          <w:bCs/>
        </w:rPr>
        <w:t xml:space="preserve">children to contribute to the empowerment of women (single-headed households) and the promotion of women and children’s rights in </w:t>
      </w:r>
      <w:r w:rsidR="0025506B" w:rsidRPr="001F5088">
        <w:rPr>
          <w:rFonts w:ascii="Aktiv Grotesk App Light" w:hAnsi="Aktiv Grotesk App Light" w:cs="Aktiv Grotesk App Light"/>
          <w:b/>
        </w:rPr>
        <w:t xml:space="preserve"> 3</w:t>
      </w:r>
      <w:r w:rsidR="0025506B" w:rsidRPr="001F5088">
        <w:rPr>
          <w:rFonts w:ascii="Aktiv Grotesk App Light" w:hAnsi="Aktiv Grotesk App Light" w:cs="Aktiv Grotesk App Light"/>
          <w:bCs/>
        </w:rPr>
        <w:t xml:space="preserve"> communities in Basse.</w:t>
      </w:r>
      <w:r w:rsidR="0025506B" w:rsidRPr="001F5088">
        <w:rPr>
          <w:rFonts w:ascii="Aktiv Grotesk App Light" w:hAnsi="Aktiv Grotesk App Light" w:cs="Aktiv Grotesk App Light"/>
        </w:rPr>
        <w:t xml:space="preserve"> </w:t>
      </w:r>
      <w:r>
        <w:rPr>
          <w:rFonts w:ascii="Aktiv Grotesk App Light" w:hAnsi="Aktiv Grotesk App Light" w:cs="Aktiv Grotesk App Light"/>
          <w:bCs/>
        </w:rPr>
        <w:t xml:space="preserve">A </w:t>
      </w:r>
      <w:r w:rsidR="0025506B" w:rsidRPr="001F5088">
        <w:rPr>
          <w:rFonts w:ascii="Aktiv Grotesk App Light" w:hAnsi="Aktiv Grotesk App Light" w:cs="Aktiv Grotesk App Light"/>
          <w:bCs/>
        </w:rPr>
        <w:t xml:space="preserve">Family Strengthening Programme that caters to children at risk of losing parental care when care is given within their family and their caregivers are supported with an Income Generating Activity to allow them to be self-sustaining and take care of the needs of their families. </w:t>
      </w:r>
    </w:p>
    <w:p w14:paraId="3008AEB3" w14:textId="0713A556" w:rsidR="0025506B" w:rsidRPr="001F5088" w:rsidRDefault="001F5088" w:rsidP="0025506B">
      <w:pPr>
        <w:pStyle w:val="ListParagraph"/>
        <w:numPr>
          <w:ilvl w:val="0"/>
          <w:numId w:val="27"/>
        </w:numPr>
        <w:shd w:val="clear" w:color="auto" w:fill="FFFFFF"/>
        <w:spacing w:after="0" w:line="276" w:lineRule="auto"/>
        <w:jc w:val="both"/>
        <w:rPr>
          <w:rFonts w:ascii="Aktiv Grotesk App Light" w:hAnsi="Aktiv Grotesk App Light" w:cs="Aktiv Grotesk App Light"/>
          <w:b/>
          <w:bCs/>
          <w:lang w:val="en-US" w:eastAsia="fr-FR"/>
        </w:rPr>
      </w:pPr>
      <w:r w:rsidRPr="001F5088">
        <w:rPr>
          <w:rFonts w:ascii="Aktiv Grotesk App Light" w:hAnsi="Aktiv Grotesk App Light" w:cs="Aktiv Grotesk App Light"/>
          <w:bCs/>
        </w:rPr>
        <w:t xml:space="preserve">A </w:t>
      </w:r>
      <w:r w:rsidR="0025506B" w:rsidRPr="001F5088">
        <w:rPr>
          <w:rFonts w:ascii="Aktiv Grotesk App Light" w:hAnsi="Aktiv Grotesk App Light" w:cs="Aktiv Grotesk App Light"/>
          <w:bCs/>
        </w:rPr>
        <w:t xml:space="preserve">Family Strengthening Programme Bakoteh since its inception supported </w:t>
      </w:r>
      <w:r w:rsidR="0025506B" w:rsidRPr="001F5088">
        <w:rPr>
          <w:rFonts w:ascii="Aktiv Grotesk App Light" w:hAnsi="Aktiv Grotesk App Light" w:cs="Aktiv Grotesk App Light"/>
          <w:b/>
        </w:rPr>
        <w:t xml:space="preserve">1761 </w:t>
      </w:r>
      <w:r w:rsidR="0025506B" w:rsidRPr="001F5088">
        <w:rPr>
          <w:rFonts w:ascii="Aktiv Grotesk App Light" w:hAnsi="Aktiv Grotesk App Light" w:cs="Aktiv Grotesk App Light"/>
          <w:bCs/>
        </w:rPr>
        <w:t xml:space="preserve">beneficiaries, </w:t>
      </w:r>
      <w:r w:rsidR="0025506B" w:rsidRPr="001F5088">
        <w:rPr>
          <w:rFonts w:ascii="Aktiv Grotesk App Light" w:hAnsi="Aktiv Grotesk App Light" w:cs="Aktiv Grotesk App Light"/>
          <w:b/>
        </w:rPr>
        <w:t xml:space="preserve">150 </w:t>
      </w:r>
      <w:r w:rsidR="0025506B" w:rsidRPr="001F5088">
        <w:rPr>
          <w:rFonts w:ascii="Aktiv Grotesk App Light" w:hAnsi="Aktiv Grotesk App Light" w:cs="Aktiv Grotesk App Light"/>
          <w:bCs/>
        </w:rPr>
        <w:t xml:space="preserve">caregivers, and </w:t>
      </w:r>
      <w:r w:rsidR="0025506B" w:rsidRPr="001F5088">
        <w:rPr>
          <w:rFonts w:ascii="Aktiv Grotesk App Light" w:hAnsi="Aktiv Grotesk App Light" w:cs="Aktiv Grotesk App Light"/>
          <w:b/>
        </w:rPr>
        <w:t>376</w:t>
      </w:r>
      <w:r w:rsidR="0025506B" w:rsidRPr="001F5088">
        <w:rPr>
          <w:rFonts w:ascii="Aktiv Grotesk App Light" w:hAnsi="Aktiv Grotesk App Light" w:cs="Aktiv Grotesk App Light"/>
          <w:bCs/>
        </w:rPr>
        <w:t xml:space="preserve"> children in </w:t>
      </w:r>
      <w:r w:rsidR="0025506B" w:rsidRPr="001F5088">
        <w:rPr>
          <w:rFonts w:ascii="Aktiv Grotesk App Light" w:hAnsi="Aktiv Grotesk App Light" w:cs="Aktiv Grotesk App Light"/>
          <w:b/>
        </w:rPr>
        <w:t>9</w:t>
      </w:r>
      <w:r w:rsidR="0025506B" w:rsidRPr="001F5088">
        <w:rPr>
          <w:rFonts w:ascii="Aktiv Grotesk App Light" w:hAnsi="Aktiv Grotesk App Light" w:cs="Aktiv Grotesk App Light"/>
          <w:bCs/>
        </w:rPr>
        <w:t xml:space="preserve"> communities in the Kanifing Municipal Council</w:t>
      </w:r>
      <w:r w:rsidRPr="001F5088">
        <w:rPr>
          <w:rFonts w:ascii="Aktiv Grotesk App Light" w:hAnsi="Aktiv Grotesk App Light" w:cs="Aktiv Grotesk App Light"/>
          <w:bCs/>
        </w:rPr>
        <w:t>.</w:t>
      </w:r>
    </w:p>
    <w:p w14:paraId="1BD34CB1" w14:textId="0FA36936" w:rsidR="00CA6E47" w:rsidRPr="00CA6E47" w:rsidRDefault="00A2381B" w:rsidP="00CA6E47">
      <w:pPr>
        <w:shd w:val="clear" w:color="auto" w:fill="FFFFFF"/>
        <w:spacing w:after="0" w:line="276" w:lineRule="auto"/>
        <w:jc w:val="both"/>
        <w:rPr>
          <w:rFonts w:ascii="Aktiv Grotesk Light" w:hAnsi="Aktiv Grotesk Light" w:cs="Aktiv Grotesk Light"/>
          <w:lang w:val="en-US" w:eastAsia="fr-FR"/>
        </w:rPr>
      </w:pPr>
      <w:r w:rsidRPr="004C6A18">
        <w:rPr>
          <w:lang w:val="en-US"/>
        </w:rPr>
        <w:lastRenderedPageBreak/>
        <mc:AlternateContent>
          <mc:Choice Requires="wps">
            <w:drawing>
              <wp:anchor distT="0" distB="360045" distL="114300" distR="114300" simplePos="0" relativeHeight="251758592" behindDoc="0" locked="0" layoutInCell="1" allowOverlap="1" wp14:anchorId="614ED149" wp14:editId="0B07E35C">
                <wp:simplePos x="0" y="0"/>
                <wp:positionH relativeFrom="page">
                  <wp:align>left</wp:align>
                </wp:positionH>
                <wp:positionV relativeFrom="page">
                  <wp:posOffset>19050</wp:posOffset>
                </wp:positionV>
                <wp:extent cx="10787380" cy="1047750"/>
                <wp:effectExtent l="0" t="0" r="0" b="0"/>
                <wp:wrapTopAndBottom/>
                <wp:docPr id="26" name="Redondear rectángulo de esquina sencilla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10787380" cy="1047750"/>
                        </a:xfrm>
                        <a:custGeom>
                          <a:avLst/>
                          <a:gdLst>
                            <a:gd name="connsiteX0" fmla="*/ 0 w 1799590"/>
                            <a:gd name="connsiteY0" fmla="*/ 0 h 1934210"/>
                            <a:gd name="connsiteX1" fmla="*/ 1499652 w 1799590"/>
                            <a:gd name="connsiteY1" fmla="*/ 0 h 1934210"/>
                            <a:gd name="connsiteX2" fmla="*/ 1799590 w 1799590"/>
                            <a:gd name="connsiteY2" fmla="*/ 299938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499652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74139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0 h 1934210"/>
                            <a:gd name="connsiteX1" fmla="*/ 1074139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9762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135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77797 h 2012007"/>
                            <a:gd name="connsiteX1" fmla="*/ 1013525 w 1799590"/>
                            <a:gd name="connsiteY1" fmla="*/ 77797 h 2012007"/>
                            <a:gd name="connsiteX2" fmla="*/ 1799590 w 1799590"/>
                            <a:gd name="connsiteY2" fmla="*/ 1128064 h 2012007"/>
                            <a:gd name="connsiteX3" fmla="*/ 1799590 w 1799590"/>
                            <a:gd name="connsiteY3" fmla="*/ 2012007 h 2012007"/>
                            <a:gd name="connsiteX4" fmla="*/ 0 w 1799590"/>
                            <a:gd name="connsiteY4" fmla="*/ 2012007 h 2012007"/>
                            <a:gd name="connsiteX5" fmla="*/ 0 w 1799590"/>
                            <a:gd name="connsiteY5" fmla="*/ 77797 h 2012007"/>
                            <a:gd name="connsiteX0" fmla="*/ 0 w 1799723"/>
                            <a:gd name="connsiteY0" fmla="*/ 77797 h 2012007"/>
                            <a:gd name="connsiteX1" fmla="*/ 1013525 w 1799723"/>
                            <a:gd name="connsiteY1" fmla="*/ 77797 h 2012007"/>
                            <a:gd name="connsiteX2" fmla="*/ 1799590 w 1799723"/>
                            <a:gd name="connsiteY2" fmla="*/ 1128064 h 2012007"/>
                            <a:gd name="connsiteX3" fmla="*/ 1799590 w 1799723"/>
                            <a:gd name="connsiteY3" fmla="*/ 2012007 h 2012007"/>
                            <a:gd name="connsiteX4" fmla="*/ 0 w 1799723"/>
                            <a:gd name="connsiteY4" fmla="*/ 2012007 h 2012007"/>
                            <a:gd name="connsiteX5" fmla="*/ 0 w 1799723"/>
                            <a:gd name="connsiteY5" fmla="*/ 77797 h 2012007"/>
                            <a:gd name="connsiteX0" fmla="*/ 0 w 1799757"/>
                            <a:gd name="connsiteY0" fmla="*/ 0 h 1934210"/>
                            <a:gd name="connsiteX1" fmla="*/ 1013525 w 1799757"/>
                            <a:gd name="connsiteY1" fmla="*/ 0 h 1934210"/>
                            <a:gd name="connsiteX2" fmla="*/ 1799590 w 1799757"/>
                            <a:gd name="connsiteY2" fmla="*/ 1050267 h 1934210"/>
                            <a:gd name="connsiteX3" fmla="*/ 1799590 w 1799757"/>
                            <a:gd name="connsiteY3" fmla="*/ 1934210 h 1934210"/>
                            <a:gd name="connsiteX4" fmla="*/ 0 w 1799757"/>
                            <a:gd name="connsiteY4" fmla="*/ 1934210 h 1934210"/>
                            <a:gd name="connsiteX5" fmla="*/ 0 w 1799757"/>
                            <a:gd name="connsiteY5" fmla="*/ 0 h 1934210"/>
                            <a:gd name="connsiteX0" fmla="*/ 0 w 1799753"/>
                            <a:gd name="connsiteY0" fmla="*/ 0 h 1934210"/>
                            <a:gd name="connsiteX1" fmla="*/ 1013525 w 1799753"/>
                            <a:gd name="connsiteY1" fmla="*/ 0 h 1934210"/>
                            <a:gd name="connsiteX2" fmla="*/ 1799590 w 1799753"/>
                            <a:gd name="connsiteY2" fmla="*/ 1050267 h 1934210"/>
                            <a:gd name="connsiteX3" fmla="*/ 1799590 w 1799753"/>
                            <a:gd name="connsiteY3" fmla="*/ 1934210 h 1934210"/>
                            <a:gd name="connsiteX4" fmla="*/ 0 w 1799753"/>
                            <a:gd name="connsiteY4" fmla="*/ 1934210 h 1934210"/>
                            <a:gd name="connsiteX5" fmla="*/ 0 w 1799753"/>
                            <a:gd name="connsiteY5" fmla="*/ 0 h 1934210"/>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1934210 h 2727008"/>
                            <a:gd name="connsiteX5" fmla="*/ 0 w 1799753"/>
                            <a:gd name="connsiteY5" fmla="*/ 0 h 2727008"/>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2727008 h 2727008"/>
                            <a:gd name="connsiteX5" fmla="*/ 0 w 1799753"/>
                            <a:gd name="connsiteY5" fmla="*/ 0 h 2727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9753" h="2727008">
                              <a:moveTo>
                                <a:pt x="0" y="0"/>
                              </a:moveTo>
                              <a:lnTo>
                                <a:pt x="1013525" y="0"/>
                              </a:lnTo>
                              <a:cubicBezTo>
                                <a:pt x="1406715" y="2369"/>
                                <a:pt x="1809050" y="103716"/>
                                <a:pt x="1799590" y="1050267"/>
                              </a:cubicBezTo>
                              <a:cubicBezTo>
                                <a:pt x="1799644" y="1609181"/>
                                <a:pt x="1799699" y="2168094"/>
                                <a:pt x="1799753" y="2727008"/>
                              </a:cubicBezTo>
                              <a:lnTo>
                                <a:pt x="0" y="2727008"/>
                              </a:lnTo>
                              <a:lnTo>
                                <a:pt x="0" y="0"/>
                              </a:lnTo>
                              <a:close/>
                            </a:path>
                          </a:pathLst>
                        </a:cu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84B73" id="Redondear rectángulo de esquina sencilla 3" o:spid="_x0000_s1026" style="position:absolute;margin-left:0;margin-top:1.5pt;width:849.4pt;height:82.5pt;flip:y;z-index:251758592;visibility:visible;mso-wrap-style:square;mso-width-percent:0;mso-height-percent:0;mso-wrap-distance-left:9pt;mso-wrap-distance-top:0;mso-wrap-distance-right:9pt;mso-wrap-distance-bottom:28.35pt;mso-position-horizontal:left;mso-position-horizontal-relative:page;mso-position-vertical:absolute;mso-position-vertical-relative:page;mso-width-percent:0;mso-height-percent:0;mso-width-relative:margin;mso-height-relative:margin;v-text-anchor:middle" coordsize="1799753,272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" path="m,l1013525,v393190,2369,795525,103716,786065,1050267c1799644,1609181,1799699,2168094,1799753,2727008l,2727008,,xe" fillcolor="#00b0f0" stroked="f" strokeweight="1pt">
                <v:stroke joinstyle="miter"/>
                <v:path arrowok="t" o:connecttype="custom" o:connectlocs="0,0;6074878,0;10786403,403525;10787380,1047750;0,1047750;0,0" o:connectangles="0,0,0,0,0,0"/>
                <o:lock v:ext="edit" aspectratio="t"/>
                <w10:wrap type="topAndBottom" anchorx="page" anchory="page"/>
              </v:shape>
            </w:pict>
          </mc:Fallback>
        </mc:AlternateContent>
      </w:r>
      <w:r w:rsidR="00CA6E47">
        <w:rPr>
          <w:lang w:val="en-US"/>
        </w:rPr>
        <w:drawing>
          <wp:anchor distT="0" distB="0" distL="114300" distR="114300" simplePos="0" relativeHeight="251760640" behindDoc="0" locked="0" layoutInCell="1" allowOverlap="1" wp14:anchorId="20581ADC" wp14:editId="6F0B1A79">
            <wp:simplePos x="0" y="0"/>
            <wp:positionH relativeFrom="margin">
              <wp:align>left</wp:align>
            </wp:positionH>
            <wp:positionV relativeFrom="paragraph">
              <wp:posOffset>81915</wp:posOffset>
            </wp:positionV>
            <wp:extent cx="2381389" cy="3552825"/>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94b0038-2c43-4761-a30e-0ed1e5713506.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1389" cy="3552825"/>
                    </a:xfrm>
                    <a:prstGeom prst="rect">
                      <a:avLst/>
                    </a:prstGeom>
                  </pic:spPr>
                </pic:pic>
              </a:graphicData>
            </a:graphic>
            <wp14:sizeRelH relativeFrom="margin">
              <wp14:pctWidth>0</wp14:pctWidth>
            </wp14:sizeRelH>
            <wp14:sizeRelV relativeFrom="margin">
              <wp14:pctHeight>0</wp14:pctHeight>
            </wp14:sizeRelV>
          </wp:anchor>
        </w:drawing>
      </w:r>
      <w:r w:rsidR="00CA6E47" w:rsidRPr="00F04553">
        <w:rPr>
          <w:b/>
          <w:bCs/>
          <w:lang w:val="en-US"/>
        </w:rPr>
        <w:t>“I have always dreamed of becoming a footballer”</w:t>
      </w:r>
    </w:p>
    <w:p w14:paraId="1431E045" w14:textId="77777777" w:rsidR="00CA6E47" w:rsidRPr="009A682C" w:rsidRDefault="00CA6E47" w:rsidP="00CA6E47">
      <w:pPr>
        <w:pStyle w:val="Body914ptBody-andtable-text"/>
        <w:jc w:val="both"/>
        <w:rPr>
          <w:rFonts w:ascii="Aktiv Grotesk App Light" w:hAnsi="Aktiv Grotesk App Light" w:cs="Aktiv Grotesk App Light"/>
          <w:sz w:val="24"/>
          <w:szCs w:val="24"/>
          <w:lang w:val="en-GB"/>
        </w:rPr>
      </w:pPr>
      <w:r w:rsidRPr="009A682C">
        <w:rPr>
          <w:rFonts w:ascii="Aktiv Grotesk App Light" w:hAnsi="Aktiv Grotesk App Light" w:cs="Aktiv Grotesk App Light"/>
          <w:sz w:val="24"/>
          <w:szCs w:val="24"/>
          <w:lang w:val="en-GB"/>
        </w:rPr>
        <w:t>As far back as she can remember, Adama has always loved playing football and dreamed of becoming a professional footballer. A dream that came true at the age of 22. Indeed, Adama moved to France in 2021 after she signed a contract with the team Grenoble where she is currently playing.</w:t>
      </w:r>
    </w:p>
    <w:p w14:paraId="587572DC" w14:textId="77777777" w:rsidR="00CA6E47" w:rsidRPr="009A682C" w:rsidRDefault="00CA6E47" w:rsidP="00CA6E47">
      <w:pPr>
        <w:pStyle w:val="Body914ptBody-andtable-text"/>
        <w:jc w:val="both"/>
        <w:rPr>
          <w:rFonts w:ascii="Aktiv Grotesk App Light" w:hAnsi="Aktiv Grotesk App Light" w:cs="Aktiv Grotesk App Light"/>
          <w:sz w:val="24"/>
          <w:szCs w:val="24"/>
          <w:lang w:val="en-GB"/>
        </w:rPr>
      </w:pPr>
      <w:r w:rsidRPr="009A682C">
        <w:rPr>
          <w:rFonts w:ascii="Aktiv Grotesk App Light" w:hAnsi="Aktiv Grotesk App Light" w:cs="Aktiv Grotesk App Light"/>
          <w:sz w:val="24"/>
          <w:szCs w:val="24"/>
          <w:lang w:val="en-GB"/>
        </w:rPr>
        <w:t>During her stay at the SOS Children’s Village Bakoteh, Adama loved discussing football with her twin sister, also a football player, and other siblings in her house during her free time.</w:t>
      </w:r>
    </w:p>
    <w:p w14:paraId="2CC439D0" w14:textId="77777777" w:rsidR="00CA6E47" w:rsidRPr="009A682C" w:rsidRDefault="00CA6E47" w:rsidP="00CA6E47">
      <w:pPr>
        <w:pStyle w:val="Body914ptBody-andtable-text"/>
        <w:jc w:val="both"/>
        <w:rPr>
          <w:rFonts w:ascii="Aktiv Grotesk App Light" w:hAnsi="Aktiv Grotesk App Light" w:cs="Aktiv Grotesk App Light"/>
          <w:sz w:val="24"/>
          <w:szCs w:val="24"/>
        </w:rPr>
      </w:pPr>
      <w:r w:rsidRPr="009A682C">
        <w:rPr>
          <w:rFonts w:ascii="Aktiv Grotesk App Light" w:hAnsi="Aktiv Grotesk App Light" w:cs="Aktiv Grotesk App Light"/>
          <w:sz w:val="24"/>
          <w:szCs w:val="24"/>
          <w:lang w:val="en-GB"/>
        </w:rPr>
        <w:t xml:space="preserve">“Hearing my brothers and sisters calling us The Gambia's finest baller makes us happy,” remembers Awa, Adama’s twin. </w:t>
      </w:r>
      <w:r w:rsidRPr="009A682C">
        <w:rPr>
          <w:rFonts w:ascii="Aktiv Grotesk App Light" w:hAnsi="Aktiv Grotesk App Light" w:cs="Aktiv Grotesk App Light"/>
          <w:sz w:val="24"/>
          <w:szCs w:val="24"/>
        </w:rPr>
        <w:t>Adama pushes hard for her to achieve her dream. Every afternoon, after finishing school, she goes for training at a local stadium. She later joined a local football club where she played for some years.</w:t>
      </w:r>
    </w:p>
    <w:p w14:paraId="7EEABCDF" w14:textId="77777777" w:rsidR="00CA6E47" w:rsidRPr="009A682C" w:rsidRDefault="00CA6E47" w:rsidP="00CA6E47">
      <w:pPr>
        <w:pStyle w:val="Body914ptBody-andtable-text"/>
        <w:jc w:val="both"/>
        <w:rPr>
          <w:rFonts w:ascii="Aktiv Grotesk App Light" w:hAnsi="Aktiv Grotesk App Light" w:cs="Aktiv Grotesk App Light"/>
          <w:sz w:val="24"/>
          <w:szCs w:val="24"/>
        </w:rPr>
      </w:pPr>
      <w:r w:rsidRPr="009A682C">
        <w:rPr>
          <w:rFonts w:ascii="Aktiv Grotesk App Light" w:hAnsi="Aktiv Grotesk App Light" w:cs="Aktiv Grotesk App Light"/>
          <w:sz w:val="24"/>
          <w:szCs w:val="24"/>
        </w:rPr>
        <w:t>At the football club, she performed very well, which allowed her to be spotted by the Gambian Football Federation and to join the national women’s football team. And what a feat: she has won several trophies, such as the best female footballer of the year in four 4 consecutive years. Adama and her twin sister Awa, also a member of the team, led the Gambian Women’s National team to the FIFA under-20 tournament in Azerbaijan and other international and regional tournaments.</w:t>
      </w:r>
    </w:p>
    <w:p w14:paraId="0E5CAED3" w14:textId="77777777" w:rsidR="00CA6E47" w:rsidRPr="009A682C" w:rsidRDefault="00CA6E47" w:rsidP="00CA6E47">
      <w:pPr>
        <w:pStyle w:val="Body914ptBody-andtable-text"/>
        <w:jc w:val="both"/>
        <w:rPr>
          <w:rFonts w:ascii="Aktiv Grotesk App Light" w:hAnsi="Aktiv Grotesk App Light" w:cs="Aktiv Grotesk App Light"/>
          <w:sz w:val="24"/>
          <w:szCs w:val="24"/>
        </w:rPr>
      </w:pPr>
      <w:r w:rsidRPr="009A682C">
        <w:rPr>
          <w:rFonts w:ascii="Aktiv Grotesk App Light" w:hAnsi="Aktiv Grotesk App Light" w:cs="Aktiv Grotesk App Light"/>
          <w:sz w:val="24"/>
          <w:szCs w:val="24"/>
        </w:rPr>
        <w:t>​​​​​In 2022, Adama will be playing for The Gambia in the qualifier round for the women’s world cup. Both Adama and Awa are hoping to get The Gambia to qualify for the tournament.</w:t>
      </w:r>
    </w:p>
    <w:p w14:paraId="14AB9937" w14:textId="77777777" w:rsidR="00CA6E47" w:rsidRPr="009A682C" w:rsidRDefault="00CA6E47" w:rsidP="00CA6E47">
      <w:pPr>
        <w:pStyle w:val="Body914ptBody-andtable-text"/>
        <w:jc w:val="both"/>
        <w:rPr>
          <w:rFonts w:ascii="Aktiv Grotesk App Light" w:hAnsi="Aktiv Grotesk App Light" w:cs="Aktiv Grotesk App Light"/>
          <w:sz w:val="24"/>
          <w:szCs w:val="24"/>
        </w:rPr>
      </w:pPr>
      <w:r w:rsidRPr="009A682C">
        <w:rPr>
          <w:rFonts w:ascii="Aktiv Grotesk App Light" w:hAnsi="Aktiv Grotesk App Light" w:cs="Aktiv Grotesk App Light"/>
          <w:sz w:val="24"/>
          <w:szCs w:val="24"/>
        </w:rPr>
        <w:t>Adama and her sister Awa, cannot yet live on their soccer income. They, therefore, had the idea, together with their brother Bakary, to engage in catering and are currently running the canteen at the SOS Hermann Gmeiner Technical Senior Secondary School in Bakoteh, serving meals to some over 200 students.</w:t>
      </w:r>
    </w:p>
    <w:p w14:paraId="16218E2D" w14:textId="50C53EFF" w:rsidR="00CA6E47" w:rsidRPr="009A682C" w:rsidRDefault="00CA6E47" w:rsidP="00CA6E47">
      <w:pPr>
        <w:pStyle w:val="Body914ptBody-andtable-text"/>
        <w:jc w:val="both"/>
        <w:rPr>
          <w:rStyle w:val="Hyperlink"/>
          <w:rFonts w:ascii="Aktiv Grotesk App Light" w:hAnsi="Aktiv Grotesk App Light" w:cs="Aktiv Grotesk App Light"/>
          <w:sz w:val="24"/>
          <w:szCs w:val="24"/>
        </w:rPr>
      </w:pPr>
      <w:r w:rsidRPr="009A682C">
        <w:rPr>
          <w:rFonts w:ascii="Aktiv Grotesk App Light" w:hAnsi="Aktiv Grotesk App Light" w:cs="Aktiv Grotesk App Light"/>
          <w:sz w:val="24"/>
          <w:szCs w:val="24"/>
        </w:rPr>
        <w:t xml:space="preserve">Like any parent, we don’t believe that a relationship ends with a child on their 18th birthday. We stand by young people </w:t>
      </w:r>
      <w:r w:rsidR="008D0885">
        <w:rPr>
          <w:rFonts w:ascii="Aktiv Grotesk App Light" w:hAnsi="Aktiv Grotesk App Light" w:cs="Aktiv Grotesk App Light"/>
          <w:sz w:val="24"/>
          <w:szCs w:val="24"/>
        </w:rPr>
        <w:t>in</w:t>
      </w:r>
      <w:r w:rsidRPr="009A682C">
        <w:rPr>
          <w:rFonts w:ascii="Aktiv Grotesk App Light" w:hAnsi="Aktiv Grotesk App Light" w:cs="Aktiv Grotesk App Light"/>
          <w:sz w:val="24"/>
          <w:szCs w:val="24"/>
        </w:rPr>
        <w:t xml:space="preserve"> their transition to adulthood. SOS Children’s Villages attaches great importance to ensuring that the young people entrusted to its care are well prepared for the social and economic realities of their world and are empowered</w:t>
      </w:r>
      <w:r>
        <w:t xml:space="preserve"> to develop </w:t>
      </w:r>
      <w:r w:rsidRPr="009A682C">
        <w:rPr>
          <w:rFonts w:ascii="Aktiv Grotesk App Light" w:hAnsi="Aktiv Grotesk App Light" w:cs="Aktiv Grotesk App Light"/>
          <w:sz w:val="24"/>
          <w:szCs w:val="24"/>
        </w:rPr>
        <w:t xml:space="preserve">their perspectives in life. </w:t>
      </w:r>
    </w:p>
    <w:p w14:paraId="6E3D0F8E" w14:textId="378A99D2" w:rsidR="00AC18F5" w:rsidRPr="009A682C" w:rsidRDefault="00AC18F5" w:rsidP="0025506B">
      <w:pPr>
        <w:shd w:val="clear" w:color="auto" w:fill="FFFFFF"/>
        <w:spacing w:after="0" w:line="276" w:lineRule="auto"/>
        <w:jc w:val="both"/>
        <w:rPr>
          <w:rFonts w:ascii="Aktiv Grotesk Light" w:hAnsi="Aktiv Grotesk Light" w:cs="Aktiv Grotesk Light"/>
          <w:b/>
          <w:bCs/>
          <w:lang w:val="en-US" w:eastAsia="fr-FR"/>
        </w:rPr>
      </w:pPr>
    </w:p>
    <w:p w14:paraId="6CCA2F79" w14:textId="77777777" w:rsidR="00C849B5" w:rsidRDefault="00C849B5" w:rsidP="0025506B">
      <w:pPr>
        <w:shd w:val="clear" w:color="auto" w:fill="FFFFFF"/>
        <w:spacing w:after="0" w:line="276" w:lineRule="auto"/>
        <w:jc w:val="both"/>
        <w:rPr>
          <w:rFonts w:ascii="Aktiv Grotesk Light" w:hAnsi="Aktiv Grotesk Light" w:cs="Aktiv Grotesk Light"/>
          <w:b/>
          <w:bCs/>
          <w:lang w:val="en-US" w:eastAsia="fr-FR"/>
        </w:rPr>
      </w:pPr>
    </w:p>
    <w:p w14:paraId="5367A882" w14:textId="77777777" w:rsidR="00C849B5" w:rsidRDefault="00C849B5" w:rsidP="0025506B">
      <w:pPr>
        <w:shd w:val="clear" w:color="auto" w:fill="FFFFFF"/>
        <w:spacing w:after="0" w:line="276" w:lineRule="auto"/>
        <w:jc w:val="both"/>
        <w:rPr>
          <w:rFonts w:ascii="Aktiv Grotesk Light" w:hAnsi="Aktiv Grotesk Light" w:cs="Aktiv Grotesk Light"/>
          <w:b/>
          <w:bCs/>
          <w:lang w:val="en-US" w:eastAsia="fr-FR"/>
        </w:rPr>
      </w:pPr>
    </w:p>
    <w:p w14:paraId="1E3042D7" w14:textId="77777777" w:rsidR="00C849B5" w:rsidRDefault="00C849B5" w:rsidP="0025506B">
      <w:pPr>
        <w:shd w:val="clear" w:color="auto" w:fill="FFFFFF"/>
        <w:spacing w:after="0" w:line="276" w:lineRule="auto"/>
        <w:jc w:val="both"/>
        <w:rPr>
          <w:rFonts w:ascii="Aktiv Grotesk Light" w:hAnsi="Aktiv Grotesk Light" w:cs="Aktiv Grotesk Light"/>
          <w:b/>
          <w:bCs/>
          <w:lang w:val="en-US" w:eastAsia="fr-FR"/>
        </w:rPr>
      </w:pPr>
    </w:p>
    <w:p w14:paraId="2ED1373E" w14:textId="48120948" w:rsidR="00CA6E47" w:rsidRDefault="00CA6E47" w:rsidP="0025506B">
      <w:pPr>
        <w:shd w:val="clear" w:color="auto" w:fill="FFFFFF"/>
        <w:spacing w:after="0" w:line="276" w:lineRule="auto"/>
        <w:jc w:val="both"/>
        <w:rPr>
          <w:rFonts w:ascii="Aktiv Grotesk Light" w:hAnsi="Aktiv Grotesk Light" w:cs="Aktiv Grotesk Light"/>
          <w:lang w:val="en-US" w:eastAsia="fr-FR"/>
        </w:rPr>
      </w:pPr>
    </w:p>
    <w:p w14:paraId="76FAF67B" w14:textId="14CEB908" w:rsidR="00CA6E47" w:rsidRDefault="00CA6E47" w:rsidP="0025506B">
      <w:pPr>
        <w:shd w:val="clear" w:color="auto" w:fill="FFFFFF"/>
        <w:spacing w:after="0" w:line="276" w:lineRule="auto"/>
        <w:jc w:val="both"/>
        <w:rPr>
          <w:rFonts w:ascii="Aktiv Grotesk Light" w:hAnsi="Aktiv Grotesk Light" w:cs="Aktiv Grotesk Light"/>
          <w:lang w:val="en-US" w:eastAsia="fr-FR"/>
        </w:rPr>
      </w:pPr>
    </w:p>
    <w:p w14:paraId="599D348F" w14:textId="7EF624D1" w:rsidR="00CA6E47" w:rsidRDefault="00CA6E47" w:rsidP="0025506B">
      <w:pPr>
        <w:shd w:val="clear" w:color="auto" w:fill="FFFFFF"/>
        <w:spacing w:after="0" w:line="276" w:lineRule="auto"/>
        <w:jc w:val="both"/>
        <w:rPr>
          <w:rFonts w:ascii="Aktiv Grotesk Light" w:hAnsi="Aktiv Grotesk Light" w:cs="Aktiv Grotesk Light"/>
          <w:lang w:val="en-US" w:eastAsia="fr-FR"/>
        </w:rPr>
      </w:pPr>
    </w:p>
    <w:p w14:paraId="43EF6215" w14:textId="519298B8" w:rsidR="00CA6E47" w:rsidRDefault="00CA6E47" w:rsidP="0025506B">
      <w:pPr>
        <w:shd w:val="clear" w:color="auto" w:fill="FFFFFF"/>
        <w:spacing w:after="0" w:line="276" w:lineRule="auto"/>
        <w:jc w:val="both"/>
        <w:rPr>
          <w:rFonts w:ascii="Aktiv Grotesk Light" w:hAnsi="Aktiv Grotesk Light" w:cs="Aktiv Grotesk Light"/>
          <w:lang w:val="en-US" w:eastAsia="fr-FR"/>
        </w:rPr>
      </w:pPr>
    </w:p>
    <w:p w14:paraId="5FCFCA2C" w14:textId="6BAE1196" w:rsidR="00AC18F5" w:rsidRPr="00683891" w:rsidRDefault="006747E1" w:rsidP="0025506B">
      <w:pPr>
        <w:shd w:val="clear" w:color="auto" w:fill="FFFFFF"/>
        <w:spacing w:after="0" w:line="276" w:lineRule="auto"/>
        <w:jc w:val="both"/>
        <w:rPr>
          <w:rFonts w:ascii="Aktiv Grotesk Light" w:hAnsi="Aktiv Grotesk Light" w:cs="Aktiv Grotesk Light"/>
          <w:lang w:val="en-US" w:eastAsia="fr-FR"/>
        </w:rPr>
      </w:pPr>
      <w:r w:rsidRPr="00887FBF">
        <w:rPr>
          <w:rFonts w:cs="Aktiv Grotesk"/>
          <w:color w:val="000000"/>
          <w:sz w:val="18"/>
          <w:szCs w:val="18"/>
          <w:lang w:val="en-US"/>
        </w:rPr>
        <w:lastRenderedPageBreak/>
        <mc:AlternateContent>
          <mc:Choice Requires="wps">
            <w:drawing>
              <wp:anchor distT="0" distB="0" distL="114300" distR="114300" simplePos="0" relativeHeight="251778048" behindDoc="0" locked="0" layoutInCell="1" allowOverlap="1" wp14:anchorId="5F816A86" wp14:editId="625257D8">
                <wp:simplePos x="0" y="0"/>
                <wp:positionH relativeFrom="page">
                  <wp:posOffset>-133350</wp:posOffset>
                </wp:positionH>
                <wp:positionV relativeFrom="page">
                  <wp:posOffset>257175</wp:posOffset>
                </wp:positionV>
                <wp:extent cx="2971800" cy="1752600"/>
                <wp:effectExtent l="0" t="0" r="0" b="0"/>
                <wp:wrapNone/>
                <wp:docPr id="23" name="Cuadro de texto 18"/>
                <wp:cNvGraphicFramePr/>
                <a:graphic xmlns:a="http://schemas.openxmlformats.org/drawingml/2006/main">
                  <a:graphicData uri="http://schemas.microsoft.com/office/word/2010/wordprocessingShape">
                    <wps:wsp>
                      <wps:cNvSpPr txBox="1"/>
                      <wps:spPr>
                        <a:xfrm>
                          <a:off x="0" y="0"/>
                          <a:ext cx="2971800" cy="1752600"/>
                        </a:xfrm>
                        <a:prstGeom prst="rect">
                          <a:avLst/>
                        </a:prstGeom>
                        <a:noFill/>
                        <a:ln w="6350">
                          <a:noFill/>
                        </a:ln>
                        <a:effectLst/>
                      </wps:spPr>
                      <wps:txbx>
                        <w:txbxContent>
                          <w:p w14:paraId="56CB7097" w14:textId="7BA86D27" w:rsidR="00887FBF" w:rsidRPr="00446FCE" w:rsidRDefault="006747E1" w:rsidP="00887FBF">
                            <w:pPr>
                              <w:pStyle w:val="MainTitle36pt"/>
                              <w:jc w:val="center"/>
                              <w:rPr>
                                <w:sz w:val="70"/>
                                <w:lang w:val="fr-FR"/>
                              </w:rPr>
                            </w:pPr>
                            <w:r>
                              <w:rPr>
                                <w:sz w:val="70"/>
                                <w:lang w:val="fr-FR"/>
                              </w:rPr>
                              <w:t xml:space="preserve">Event Rundown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16A86" id="_x0000_s1030" type="#_x0000_t202" style="position:absolute;left:0;text-align:left;margin-left:-10.5pt;margin-top:20.25pt;width:234pt;height:13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" filled="f" stroked="f" strokeweight=".5pt">
                <v:textbox inset="0,0,0,0">
                  <w:txbxContent>
                    <w:p w14:paraId="56CB7097" w14:textId="7BA86D27" w:rsidR="00887FBF" w:rsidRPr="00446FCE" w:rsidRDefault="006747E1" w:rsidP="00887FBF">
                      <w:pPr>
                        <w:pStyle w:val="MainTitle36pt"/>
                        <w:jc w:val="center"/>
                        <w:rPr>
                          <w:sz w:val="70"/>
                          <w:lang w:val="fr-FR"/>
                        </w:rPr>
                      </w:pPr>
                      <w:r>
                        <w:rPr>
                          <w:sz w:val="70"/>
                          <w:lang w:val="fr-FR"/>
                        </w:rPr>
                        <w:t xml:space="preserve">Event Rundown </w:t>
                      </w:r>
                    </w:p>
                  </w:txbxContent>
                </v:textbox>
                <w10:wrap anchorx="page" anchory="page"/>
              </v:shape>
            </w:pict>
          </mc:Fallback>
        </mc:AlternateContent>
      </w:r>
      <w:r w:rsidR="00EA3D3E">
        <mc:AlternateContent>
          <mc:Choice Requires="wps">
            <w:drawing>
              <wp:anchor distT="0" distB="0" distL="114300" distR="114300" simplePos="0" relativeHeight="251766784" behindDoc="0" locked="0" layoutInCell="1" allowOverlap="1" wp14:anchorId="18CC295E" wp14:editId="4811E5E4">
                <wp:simplePos x="0" y="0"/>
                <wp:positionH relativeFrom="page">
                  <wp:align>left</wp:align>
                </wp:positionH>
                <wp:positionV relativeFrom="paragraph">
                  <wp:posOffset>1814830</wp:posOffset>
                </wp:positionV>
                <wp:extent cx="2773739" cy="744332"/>
                <wp:effectExtent l="0" t="0" r="7620" b="0"/>
                <wp:wrapNone/>
                <wp:docPr id="17" name="Rectangle 16"/>
                <wp:cNvGraphicFramePr/>
                <a:graphic xmlns:a="http://schemas.openxmlformats.org/drawingml/2006/main">
                  <a:graphicData uri="http://schemas.microsoft.com/office/word/2010/wordprocessingShape">
                    <wps:wsp>
                      <wps:cNvSpPr/>
                      <wps:spPr>
                        <a:xfrm>
                          <a:off x="0" y="0"/>
                          <a:ext cx="2773739" cy="744332"/>
                        </a:xfrm>
                        <a:prstGeom prst="rect">
                          <a:avLst/>
                        </a:prstGeom>
                        <a:solidFill>
                          <a:srgbClr val="009EE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102BC" w14:textId="2E3CA906" w:rsidR="001C7D5B" w:rsidRDefault="00887FBF" w:rsidP="001C7D5B">
                            <w:pPr>
                              <w:jc w:val="center"/>
                              <w:rPr>
                                <w:rFonts w:eastAsia="Times New Roman"/>
                                <w:b/>
                                <w:bCs/>
                                <w:color w:val="1C325D"/>
                                <w:kern w:val="24"/>
                                <w:sz w:val="36"/>
                                <w:szCs w:val="36"/>
                              </w:rPr>
                            </w:pPr>
                            <w:r>
                              <w:rPr>
                                <w:rFonts w:asciiTheme="minorHAnsi" w:hAnsi="Calibri"/>
                                <w:b/>
                                <w:bCs/>
                                <w:color w:val="FFFFFF" w:themeColor="light1"/>
                                <w:kern w:val="24"/>
                                <w:sz w:val="36"/>
                                <w:szCs w:val="36"/>
                                <w:lang w:val="en-US"/>
                              </w:rPr>
                              <w:t>29</w:t>
                            </w:r>
                            <w:r w:rsidRPr="00887FBF">
                              <w:rPr>
                                <w:rFonts w:asciiTheme="minorHAnsi" w:hAnsi="Calibri"/>
                                <w:b/>
                                <w:bCs/>
                                <w:color w:val="FFFFFF" w:themeColor="light1"/>
                                <w:kern w:val="24"/>
                                <w:sz w:val="36"/>
                                <w:szCs w:val="36"/>
                                <w:vertAlign w:val="superscript"/>
                                <w:lang w:val="en-US"/>
                              </w:rPr>
                              <w:t>th</w:t>
                            </w:r>
                            <w:r>
                              <w:rPr>
                                <w:rFonts w:asciiTheme="minorHAnsi" w:hAnsi="Calibri"/>
                                <w:b/>
                                <w:bCs/>
                                <w:color w:val="FFFFFF" w:themeColor="light1"/>
                                <w:kern w:val="24"/>
                                <w:sz w:val="36"/>
                                <w:szCs w:val="36"/>
                                <w:lang w:val="en-US"/>
                              </w:rPr>
                              <w:t xml:space="preserve"> of  November </w:t>
                            </w:r>
                            <w:r w:rsidRPr="00887FBF">
                              <w:rPr>
                                <w:rFonts w:asciiTheme="minorHAnsi" w:hAnsi="Calibri"/>
                                <w:b/>
                                <w:bCs/>
                                <w:color w:val="FFFFFF" w:themeColor="light1"/>
                                <w:kern w:val="24"/>
                                <w:sz w:val="36"/>
                                <w:szCs w:val="36"/>
                                <w:lang w:val="en-US"/>
                              </w:rPr>
                              <w:t xml:space="preserve"> 2022 </w:t>
                            </w:r>
                            <w:r w:rsidR="001C7D5B">
                              <w:rPr>
                                <w:rFonts w:eastAsia="Times New Roman"/>
                                <w:b/>
                                <w:bCs/>
                                <w:color w:val="1C325D"/>
                                <w:kern w:val="24"/>
                                <w:sz w:val="36"/>
                                <w:szCs w:val="36"/>
                              </w:rPr>
                              <w:t>Open Day</w:t>
                            </w:r>
                          </w:p>
                          <w:p w14:paraId="76CADBF9" w14:textId="01E29B20" w:rsidR="00887FBF" w:rsidRPr="00887FBF" w:rsidRDefault="00887FBF" w:rsidP="00887FBF">
                            <w:pPr>
                              <w:jc w:val="center"/>
                              <w:rPr>
                                <w:rFonts w:asciiTheme="minorHAnsi" w:hAnsi="Calibri"/>
                                <w:b/>
                                <w:bCs/>
                                <w:color w:val="FFFFFF" w:themeColor="light1"/>
                                <w:kern w:val="24"/>
                                <w:sz w:val="36"/>
                                <w:szCs w:val="36"/>
                                <w:lang w:val="en-US"/>
                              </w:rPr>
                            </w:pPr>
                          </w:p>
                          <w:p w14:paraId="38C4392A" w14:textId="73F77184" w:rsidR="00887FBF" w:rsidRDefault="00887FBF" w:rsidP="00887FBF">
                            <w:pPr>
                              <w:jc w:val="center"/>
                              <w:rPr>
                                <w:rFonts w:asciiTheme="minorHAnsi" w:hAnsi="Calibri"/>
                                <w:b/>
                                <w:bCs/>
                                <w:color w:val="FFFFFF" w:themeColor="light1"/>
                                <w:kern w:val="24"/>
                                <w:sz w:val="36"/>
                                <w:szCs w:val="36"/>
                                <w:lang w:val="fr-FR"/>
                              </w:rPr>
                            </w:pPr>
                          </w:p>
                        </w:txbxContent>
                      </wps:txbx>
                      <wps:bodyPr rtlCol="0" anchor="ctr"/>
                    </wps:wsp>
                  </a:graphicData>
                </a:graphic>
              </wp:anchor>
            </w:drawing>
          </mc:Choice>
          <mc:Fallback>
            <w:pict>
              <v:rect w14:anchorId="18CC295E" id="Rectangle 16" o:spid="_x0000_s1031" style="position:absolute;left:0;text-align:left;margin-left:0;margin-top:142.9pt;width:218.4pt;height:58.6pt;z-index:2517667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" fillcolor="#009ee0" stroked="f" strokeweight="1pt">
                <v:textbox>
                  <w:txbxContent>
                    <w:p w14:paraId="1F5102BC" w14:textId="2E3CA906" w:rsidR="001C7D5B" w:rsidRDefault="00887FBF" w:rsidP="001C7D5B">
                      <w:pPr>
                        <w:jc w:val="center"/>
                        <w:rPr>
                          <w:rFonts w:eastAsia="Times New Roman"/>
                          <w:b/>
                          <w:bCs/>
                          <w:color w:val="1C325D"/>
                          <w:kern w:val="24"/>
                          <w:sz w:val="36"/>
                          <w:szCs w:val="36"/>
                        </w:rPr>
                      </w:pPr>
                      <w:r>
                        <w:rPr>
                          <w:rFonts w:asciiTheme="minorHAnsi" w:hAnsi="Calibri"/>
                          <w:b/>
                          <w:bCs/>
                          <w:color w:val="FFFFFF" w:themeColor="light1"/>
                          <w:kern w:val="24"/>
                          <w:sz w:val="36"/>
                          <w:szCs w:val="36"/>
                          <w:lang w:val="en-US"/>
                        </w:rPr>
                        <w:t>29</w:t>
                      </w:r>
                      <w:r w:rsidRPr="00887FBF">
                        <w:rPr>
                          <w:rFonts w:asciiTheme="minorHAnsi" w:hAnsi="Calibri"/>
                          <w:b/>
                          <w:bCs/>
                          <w:color w:val="FFFFFF" w:themeColor="light1"/>
                          <w:kern w:val="24"/>
                          <w:sz w:val="36"/>
                          <w:szCs w:val="36"/>
                          <w:vertAlign w:val="superscript"/>
                          <w:lang w:val="en-US"/>
                        </w:rPr>
                        <w:t>th</w:t>
                      </w:r>
                      <w:r>
                        <w:rPr>
                          <w:rFonts w:asciiTheme="minorHAnsi" w:hAnsi="Calibri"/>
                          <w:b/>
                          <w:bCs/>
                          <w:color w:val="FFFFFF" w:themeColor="light1"/>
                          <w:kern w:val="24"/>
                          <w:sz w:val="36"/>
                          <w:szCs w:val="36"/>
                          <w:lang w:val="en-US"/>
                        </w:rPr>
                        <w:t xml:space="preserve"> of  November </w:t>
                      </w:r>
                      <w:r w:rsidRPr="00887FBF">
                        <w:rPr>
                          <w:rFonts w:asciiTheme="minorHAnsi" w:hAnsi="Calibri"/>
                          <w:b/>
                          <w:bCs/>
                          <w:color w:val="FFFFFF" w:themeColor="light1"/>
                          <w:kern w:val="24"/>
                          <w:sz w:val="36"/>
                          <w:szCs w:val="36"/>
                          <w:lang w:val="en-US"/>
                        </w:rPr>
                        <w:t xml:space="preserve"> 2022 </w:t>
                      </w:r>
                      <w:r w:rsidR="001C7D5B">
                        <w:rPr>
                          <w:rFonts w:eastAsia="Times New Roman"/>
                          <w:b/>
                          <w:bCs/>
                          <w:color w:val="1C325D"/>
                          <w:kern w:val="24"/>
                          <w:sz w:val="36"/>
                          <w:szCs w:val="36"/>
                        </w:rPr>
                        <w:t>Open Day</w:t>
                      </w:r>
                    </w:p>
                    <w:p w14:paraId="76CADBF9" w14:textId="01E29B20" w:rsidR="00887FBF" w:rsidRPr="00887FBF" w:rsidRDefault="00887FBF" w:rsidP="00887FBF">
                      <w:pPr>
                        <w:jc w:val="center"/>
                        <w:rPr>
                          <w:rFonts w:asciiTheme="minorHAnsi" w:hAnsi="Calibri"/>
                          <w:b/>
                          <w:bCs/>
                          <w:color w:val="FFFFFF" w:themeColor="light1"/>
                          <w:kern w:val="24"/>
                          <w:sz w:val="36"/>
                          <w:szCs w:val="36"/>
                          <w:lang w:val="en-US"/>
                        </w:rPr>
                      </w:pPr>
                    </w:p>
                    <w:p w14:paraId="38C4392A" w14:textId="73F77184" w:rsidR="00887FBF" w:rsidRDefault="00887FBF" w:rsidP="00887FBF">
                      <w:pPr>
                        <w:jc w:val="center"/>
                        <w:rPr>
                          <w:rFonts w:asciiTheme="minorHAnsi" w:hAnsi="Calibri"/>
                          <w:b/>
                          <w:bCs/>
                          <w:color w:val="FFFFFF" w:themeColor="light1"/>
                          <w:kern w:val="24"/>
                          <w:sz w:val="36"/>
                          <w:szCs w:val="36"/>
                          <w:lang w:val="fr-FR"/>
                        </w:rPr>
                      </w:pPr>
                    </w:p>
                  </w:txbxContent>
                </v:textbox>
                <w10:wrap anchorx="page"/>
              </v:rect>
            </w:pict>
          </mc:Fallback>
        </mc:AlternateContent>
      </w:r>
      <w:r w:rsidR="00EA3D3E" w:rsidRPr="00446FCE">
        <w:rPr>
          <w:rStyle w:val="NingnestilodeprrafoCar"/>
          <w:rFonts w:ascii="Aktiv Grotesk" w:hAnsi="Aktiv Grotesk" w:cs="Aktiv Grotesk"/>
          <w:sz w:val="16"/>
          <w:szCs w:val="18"/>
          <w:lang w:val="en-US"/>
        </w:rPr>
        <mc:AlternateContent>
          <mc:Choice Requires="wps">
            <w:drawing>
              <wp:anchor distT="0" distB="360045" distL="114300" distR="114300" simplePos="0" relativeHeight="251776000" behindDoc="0" locked="0" layoutInCell="1" allowOverlap="1" wp14:anchorId="6425FECD" wp14:editId="7A7108DD">
                <wp:simplePos x="0" y="0"/>
                <wp:positionH relativeFrom="page">
                  <wp:align>left</wp:align>
                </wp:positionH>
                <wp:positionV relativeFrom="page">
                  <wp:align>top</wp:align>
                </wp:positionV>
                <wp:extent cx="3059430" cy="2735773"/>
                <wp:effectExtent l="0" t="0" r="7620" b="7620"/>
                <wp:wrapTopAndBottom/>
                <wp:docPr id="22" name="Redondear rectángulo de esquina sencilla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3059430" cy="2735773"/>
                        </a:xfrm>
                        <a:custGeom>
                          <a:avLst/>
                          <a:gdLst>
                            <a:gd name="connsiteX0" fmla="*/ 0 w 1799590"/>
                            <a:gd name="connsiteY0" fmla="*/ 0 h 1934210"/>
                            <a:gd name="connsiteX1" fmla="*/ 1499652 w 1799590"/>
                            <a:gd name="connsiteY1" fmla="*/ 0 h 1934210"/>
                            <a:gd name="connsiteX2" fmla="*/ 1799590 w 1799590"/>
                            <a:gd name="connsiteY2" fmla="*/ 299938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499652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74139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0 h 1934210"/>
                            <a:gd name="connsiteX1" fmla="*/ 1074139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9762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135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77797 h 2012007"/>
                            <a:gd name="connsiteX1" fmla="*/ 1013525 w 1799590"/>
                            <a:gd name="connsiteY1" fmla="*/ 77797 h 2012007"/>
                            <a:gd name="connsiteX2" fmla="*/ 1799590 w 1799590"/>
                            <a:gd name="connsiteY2" fmla="*/ 1128064 h 2012007"/>
                            <a:gd name="connsiteX3" fmla="*/ 1799590 w 1799590"/>
                            <a:gd name="connsiteY3" fmla="*/ 2012007 h 2012007"/>
                            <a:gd name="connsiteX4" fmla="*/ 0 w 1799590"/>
                            <a:gd name="connsiteY4" fmla="*/ 2012007 h 2012007"/>
                            <a:gd name="connsiteX5" fmla="*/ 0 w 1799590"/>
                            <a:gd name="connsiteY5" fmla="*/ 77797 h 2012007"/>
                            <a:gd name="connsiteX0" fmla="*/ 0 w 1799723"/>
                            <a:gd name="connsiteY0" fmla="*/ 77797 h 2012007"/>
                            <a:gd name="connsiteX1" fmla="*/ 1013525 w 1799723"/>
                            <a:gd name="connsiteY1" fmla="*/ 77797 h 2012007"/>
                            <a:gd name="connsiteX2" fmla="*/ 1799590 w 1799723"/>
                            <a:gd name="connsiteY2" fmla="*/ 1128064 h 2012007"/>
                            <a:gd name="connsiteX3" fmla="*/ 1799590 w 1799723"/>
                            <a:gd name="connsiteY3" fmla="*/ 2012007 h 2012007"/>
                            <a:gd name="connsiteX4" fmla="*/ 0 w 1799723"/>
                            <a:gd name="connsiteY4" fmla="*/ 2012007 h 2012007"/>
                            <a:gd name="connsiteX5" fmla="*/ 0 w 1799723"/>
                            <a:gd name="connsiteY5" fmla="*/ 77797 h 2012007"/>
                            <a:gd name="connsiteX0" fmla="*/ 0 w 1799757"/>
                            <a:gd name="connsiteY0" fmla="*/ 0 h 1934210"/>
                            <a:gd name="connsiteX1" fmla="*/ 1013525 w 1799757"/>
                            <a:gd name="connsiteY1" fmla="*/ 0 h 1934210"/>
                            <a:gd name="connsiteX2" fmla="*/ 1799590 w 1799757"/>
                            <a:gd name="connsiteY2" fmla="*/ 1050267 h 1934210"/>
                            <a:gd name="connsiteX3" fmla="*/ 1799590 w 1799757"/>
                            <a:gd name="connsiteY3" fmla="*/ 1934210 h 1934210"/>
                            <a:gd name="connsiteX4" fmla="*/ 0 w 1799757"/>
                            <a:gd name="connsiteY4" fmla="*/ 1934210 h 1934210"/>
                            <a:gd name="connsiteX5" fmla="*/ 0 w 1799757"/>
                            <a:gd name="connsiteY5" fmla="*/ 0 h 1934210"/>
                            <a:gd name="connsiteX0" fmla="*/ 0 w 1799753"/>
                            <a:gd name="connsiteY0" fmla="*/ 0 h 1934210"/>
                            <a:gd name="connsiteX1" fmla="*/ 1013525 w 1799753"/>
                            <a:gd name="connsiteY1" fmla="*/ 0 h 1934210"/>
                            <a:gd name="connsiteX2" fmla="*/ 1799590 w 1799753"/>
                            <a:gd name="connsiteY2" fmla="*/ 1050267 h 1934210"/>
                            <a:gd name="connsiteX3" fmla="*/ 1799590 w 1799753"/>
                            <a:gd name="connsiteY3" fmla="*/ 1934210 h 1934210"/>
                            <a:gd name="connsiteX4" fmla="*/ 0 w 1799753"/>
                            <a:gd name="connsiteY4" fmla="*/ 1934210 h 1934210"/>
                            <a:gd name="connsiteX5" fmla="*/ 0 w 1799753"/>
                            <a:gd name="connsiteY5" fmla="*/ 0 h 1934210"/>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1934210 h 2727008"/>
                            <a:gd name="connsiteX5" fmla="*/ 0 w 1799753"/>
                            <a:gd name="connsiteY5" fmla="*/ 0 h 2727008"/>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2727008 h 2727008"/>
                            <a:gd name="connsiteX5" fmla="*/ 0 w 1799753"/>
                            <a:gd name="connsiteY5" fmla="*/ 0 h 2727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9753" h="2727008">
                              <a:moveTo>
                                <a:pt x="0" y="0"/>
                              </a:moveTo>
                              <a:lnTo>
                                <a:pt x="1013525" y="0"/>
                              </a:lnTo>
                              <a:cubicBezTo>
                                <a:pt x="1406715" y="2369"/>
                                <a:pt x="1809050" y="103716"/>
                                <a:pt x="1799590" y="1050267"/>
                              </a:cubicBezTo>
                              <a:cubicBezTo>
                                <a:pt x="1799644" y="1609181"/>
                                <a:pt x="1799699" y="2168094"/>
                                <a:pt x="1799753" y="2727008"/>
                              </a:cubicBezTo>
                              <a:lnTo>
                                <a:pt x="0" y="2727008"/>
                              </a:lnTo>
                              <a:lnTo>
                                <a:pt x="0" y="0"/>
                              </a:lnTo>
                              <a:close/>
                            </a:path>
                          </a:pathLst>
                        </a:custGeom>
                        <a:solidFill>
                          <a:srgbClr val="C7EA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7B77" id="Redondear rectángulo de esquina sencilla 3" o:spid="_x0000_s1026" style="position:absolute;margin-left:0;margin-top:0;width:240.9pt;height:215.4pt;flip:y;z-index:251776000;visibility:visible;mso-wrap-style:square;mso-width-percent:0;mso-height-percent:0;mso-wrap-distance-left:9pt;mso-wrap-distance-top:0;mso-wrap-distance-right:9pt;mso-wrap-distance-bottom:28.35pt;mso-position-horizontal:left;mso-position-horizontal-relative:page;mso-position-vertical:top;mso-position-vertical-relative:page;mso-width-percent:0;mso-height-percent:0;mso-width-relative:margin;mso-height-relative:margin;v-text-anchor:middle" coordsize="1799753,272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" path="m,l1013525,v393190,2369,795525,103716,786065,1050267c1799644,1609181,1799699,2168094,1799753,2727008l,2727008,,xe" fillcolor="#c7eafb" stroked="f" strokeweight="1pt">
                <v:stroke joinstyle="miter"/>
                <v:path arrowok="t" o:connecttype="custom" o:connectlocs="0,0;1722908,0;3059153,1053643;3059430,2735773;0,2735773;0,0" o:connectangles="0,0,0,0,0,0"/>
                <o:lock v:ext="edit" aspectratio="t"/>
                <w10:wrap type="topAndBottom" anchorx="page" anchory="page"/>
              </v:shape>
            </w:pict>
          </mc:Fallback>
        </mc:AlternateContent>
      </w:r>
    </w:p>
    <w:p w14:paraId="34502D24" w14:textId="77777777" w:rsidR="001C7D5B" w:rsidRDefault="001C7D5B" w:rsidP="00EA3D3E">
      <w:pPr>
        <w:jc w:val="both"/>
        <w:rPr>
          <w:rFonts w:cs="Aktiv Grotesk"/>
          <w:b/>
          <w:bCs/>
          <w:color w:val="002060"/>
          <w:lang w:val="en-US"/>
        </w:rPr>
      </w:pPr>
    </w:p>
    <w:p w14:paraId="38F7A6D0" w14:textId="60CD0546" w:rsidR="00EA3D3E" w:rsidRPr="00FC4BA7" w:rsidRDefault="00EA3D3E" w:rsidP="00EA3D3E">
      <w:pPr>
        <w:jc w:val="both"/>
        <w:rPr>
          <w:rFonts w:eastAsia="Times New Roman"/>
          <w:color w:val="1C325D"/>
          <w:kern w:val="24"/>
          <w:sz w:val="36"/>
          <w:szCs w:val="36"/>
        </w:rPr>
      </w:pPr>
      <w:r>
        <w:rPr>
          <w:rFonts w:eastAsia="Times New Roman"/>
          <w:color w:val="1C325D"/>
          <w:kern w:val="24"/>
          <w:sz w:val="36"/>
          <w:szCs w:val="36"/>
        </w:rPr>
        <w:t>W</w:t>
      </w:r>
      <w:r w:rsidRPr="00FC4BA7">
        <w:rPr>
          <w:rFonts w:eastAsia="Times New Roman"/>
          <w:color w:val="1C325D"/>
          <w:kern w:val="24"/>
          <w:sz w:val="36"/>
          <w:szCs w:val="36"/>
        </w:rPr>
        <w:t xml:space="preserve">here key stakeholders will have a first-hand experience in learning more about SOS Children’s Villages work in In The Gambia and interact with staff and participants </w:t>
      </w:r>
    </w:p>
    <w:p w14:paraId="0FC75773" w14:textId="77777777" w:rsidR="00EA3D3E" w:rsidRPr="00FC4BA7" w:rsidRDefault="00EA3D3E" w:rsidP="00EA3D3E">
      <w:pPr>
        <w:jc w:val="both"/>
        <w:rPr>
          <w:rFonts w:eastAsiaTheme="minorEastAsia"/>
          <w:b/>
          <w:bCs/>
          <w:color w:val="1C325D"/>
          <w:kern w:val="24"/>
          <w:sz w:val="36"/>
          <w:szCs w:val="36"/>
        </w:rPr>
      </w:pPr>
      <w:r w:rsidRPr="00FC4BA7">
        <w:rPr>
          <w:color w:val="1C325D"/>
          <w:kern w:val="24"/>
          <w:sz w:val="36"/>
          <w:szCs w:val="36"/>
        </w:rPr>
        <w:t xml:space="preserve">Guest of honor </w:t>
      </w:r>
      <w:r w:rsidRPr="00FC4BA7">
        <w:rPr>
          <w:b/>
          <w:bCs/>
          <w:color w:val="1C325D"/>
          <w:kern w:val="24"/>
          <w:sz w:val="36"/>
          <w:szCs w:val="36"/>
        </w:rPr>
        <w:t xml:space="preserve">His Excellency President of  the Republic of The Gambia </w:t>
      </w:r>
    </w:p>
    <w:p w14:paraId="6D72A11B" w14:textId="3BE9811E" w:rsidR="00EA3D3E" w:rsidRDefault="00EA3D3E" w:rsidP="00EA3D3E">
      <w:pPr>
        <w:jc w:val="both"/>
        <w:rPr>
          <w:rFonts w:asciiTheme="minorHAnsi" w:hAnsi="Calibri"/>
          <w:color w:val="000000" w:themeColor="text1"/>
          <w:kern w:val="24"/>
          <w:sz w:val="36"/>
          <w:szCs w:val="36"/>
        </w:rPr>
      </w:pPr>
      <w:r>
        <mc:AlternateContent>
          <mc:Choice Requires="wps">
            <w:drawing>
              <wp:anchor distT="0" distB="0" distL="114300" distR="114300" simplePos="0" relativeHeight="251770880" behindDoc="0" locked="0" layoutInCell="1" allowOverlap="1" wp14:anchorId="0BA609ED" wp14:editId="6B177070">
                <wp:simplePos x="0" y="0"/>
                <wp:positionH relativeFrom="page">
                  <wp:align>left</wp:align>
                </wp:positionH>
                <wp:positionV relativeFrom="paragraph">
                  <wp:posOffset>15240</wp:posOffset>
                </wp:positionV>
                <wp:extent cx="2773739" cy="744332"/>
                <wp:effectExtent l="0" t="0" r="7620" b="0"/>
                <wp:wrapNone/>
                <wp:docPr id="16" name="Rectangle 16"/>
                <wp:cNvGraphicFramePr/>
                <a:graphic xmlns:a="http://schemas.openxmlformats.org/drawingml/2006/main">
                  <a:graphicData uri="http://schemas.microsoft.com/office/word/2010/wordprocessingShape">
                    <wps:wsp>
                      <wps:cNvSpPr/>
                      <wps:spPr>
                        <a:xfrm>
                          <a:off x="0" y="0"/>
                          <a:ext cx="2773739" cy="744332"/>
                        </a:xfrm>
                        <a:prstGeom prst="rect">
                          <a:avLst/>
                        </a:prstGeom>
                        <a:solidFill>
                          <a:srgbClr val="009EE0"/>
                        </a:solidFill>
                        <a:ln w="12700" cap="flat" cmpd="sng" algn="ctr">
                          <a:noFill/>
                          <a:prstDash val="solid"/>
                          <a:miter lim="800000"/>
                        </a:ln>
                        <a:effectLst/>
                      </wps:spPr>
                      <wps:txbx>
                        <w:txbxContent>
                          <w:p w14:paraId="56C164E2" w14:textId="77777777" w:rsidR="001C7D5B" w:rsidRPr="00FC4BA7" w:rsidRDefault="00887FBF" w:rsidP="001C7D5B">
                            <w:pPr>
                              <w:jc w:val="center"/>
                              <w:rPr>
                                <w:rFonts w:cs="Aktiv Grotesk"/>
                                <w:b/>
                                <w:bCs/>
                                <w:color w:val="002060"/>
                                <w:kern w:val="24"/>
                                <w:sz w:val="36"/>
                                <w:szCs w:val="36"/>
                              </w:rPr>
                            </w:pPr>
                            <w:r w:rsidRPr="00887FBF">
                              <w:rPr>
                                <w:rFonts w:asciiTheme="minorHAnsi" w:hAnsi="Calibri"/>
                                <w:b/>
                                <w:bCs/>
                                <w:color w:val="FFFFFF" w:themeColor="light1"/>
                                <w:kern w:val="24"/>
                                <w:sz w:val="36"/>
                                <w:szCs w:val="36"/>
                                <w:lang w:val="en-US"/>
                              </w:rPr>
                              <w:t>3</w:t>
                            </w:r>
                            <w:r w:rsidRPr="00887FBF">
                              <w:rPr>
                                <w:rFonts w:asciiTheme="minorHAnsi" w:hAnsi="Calibri"/>
                                <w:b/>
                                <w:bCs/>
                                <w:color w:val="FFFFFF" w:themeColor="light1"/>
                                <w:kern w:val="24"/>
                                <w:sz w:val="36"/>
                                <w:szCs w:val="36"/>
                                <w:vertAlign w:val="superscript"/>
                                <w:lang w:val="en-US"/>
                              </w:rPr>
                              <w:t>rd,</w:t>
                            </w:r>
                            <w:r w:rsidRPr="00887FBF">
                              <w:rPr>
                                <w:rFonts w:asciiTheme="minorHAnsi" w:hAnsi="Calibri"/>
                                <w:b/>
                                <w:bCs/>
                                <w:color w:val="FFFFFF" w:themeColor="light1"/>
                                <w:kern w:val="24"/>
                                <w:sz w:val="36"/>
                                <w:szCs w:val="36"/>
                                <w:lang w:val="en-US"/>
                              </w:rPr>
                              <w:t xml:space="preserve">  of December 2022 </w:t>
                            </w:r>
                            <w:r w:rsidR="001C7D5B" w:rsidRPr="00FC4BA7">
                              <w:rPr>
                                <w:rFonts w:cs="Aktiv Grotesk"/>
                                <w:b/>
                                <w:bCs/>
                                <w:color w:val="002060"/>
                                <w:kern w:val="24"/>
                                <w:sz w:val="36"/>
                                <w:szCs w:val="36"/>
                              </w:rPr>
                              <w:t>March Past</w:t>
                            </w:r>
                          </w:p>
                          <w:p w14:paraId="73B0ED65" w14:textId="54481B72" w:rsidR="00887FBF" w:rsidRPr="00887FBF" w:rsidRDefault="00887FBF" w:rsidP="00887FBF">
                            <w:pPr>
                              <w:jc w:val="center"/>
                              <w:rPr>
                                <w:rFonts w:asciiTheme="minorHAnsi" w:hAnsi="Calibri"/>
                                <w:b/>
                                <w:bCs/>
                                <w:color w:val="FFFFFF" w:themeColor="light1"/>
                                <w:kern w:val="24"/>
                                <w:sz w:val="36"/>
                                <w:szCs w:val="36"/>
                                <w:lang w:val="en-US"/>
                              </w:rPr>
                            </w:pPr>
                          </w:p>
                          <w:p w14:paraId="65902A82" w14:textId="77777777" w:rsidR="00887FBF" w:rsidRDefault="00887FBF" w:rsidP="00887FBF">
                            <w:pPr>
                              <w:jc w:val="center"/>
                              <w:rPr>
                                <w:rFonts w:asciiTheme="minorHAnsi" w:hAnsi="Calibri"/>
                                <w:b/>
                                <w:bCs/>
                                <w:color w:val="FFFFFF" w:themeColor="light1"/>
                                <w:kern w:val="24"/>
                                <w:sz w:val="36"/>
                                <w:szCs w:val="36"/>
                                <w:lang w:val="fr-FR"/>
                              </w:rPr>
                            </w:pPr>
                          </w:p>
                        </w:txbxContent>
                      </wps:txbx>
                      <wps:bodyPr rtlCol="0" anchor="ctr"/>
                    </wps:wsp>
                  </a:graphicData>
                </a:graphic>
              </wp:anchor>
            </w:drawing>
          </mc:Choice>
          <mc:Fallback>
            <w:pict>
              <v:rect w14:anchorId="0BA609ED" id="_x0000_s1032" style="position:absolute;left:0;text-align:left;margin-left:0;margin-top:1.2pt;width:218.4pt;height:58.6pt;z-index:25177088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" fillcolor="#009ee0" stroked="f" strokeweight="1pt">
                <v:textbox>
                  <w:txbxContent>
                    <w:p w14:paraId="56C164E2" w14:textId="77777777" w:rsidR="001C7D5B" w:rsidRPr="00FC4BA7" w:rsidRDefault="00887FBF" w:rsidP="001C7D5B">
                      <w:pPr>
                        <w:jc w:val="center"/>
                        <w:rPr>
                          <w:rFonts w:cs="Aktiv Grotesk"/>
                          <w:b/>
                          <w:bCs/>
                          <w:color w:val="002060"/>
                          <w:kern w:val="24"/>
                          <w:sz w:val="36"/>
                          <w:szCs w:val="36"/>
                        </w:rPr>
                      </w:pPr>
                      <w:r w:rsidRPr="00887FBF">
                        <w:rPr>
                          <w:rFonts w:asciiTheme="minorHAnsi" w:hAnsi="Calibri"/>
                          <w:b/>
                          <w:bCs/>
                          <w:color w:val="FFFFFF" w:themeColor="light1"/>
                          <w:kern w:val="24"/>
                          <w:sz w:val="36"/>
                          <w:szCs w:val="36"/>
                          <w:lang w:val="en-US"/>
                        </w:rPr>
                        <w:t>3</w:t>
                      </w:r>
                      <w:r w:rsidRPr="00887FBF">
                        <w:rPr>
                          <w:rFonts w:asciiTheme="minorHAnsi" w:hAnsi="Calibri"/>
                          <w:b/>
                          <w:bCs/>
                          <w:color w:val="FFFFFF" w:themeColor="light1"/>
                          <w:kern w:val="24"/>
                          <w:sz w:val="36"/>
                          <w:szCs w:val="36"/>
                          <w:vertAlign w:val="superscript"/>
                          <w:lang w:val="en-US"/>
                        </w:rPr>
                        <w:t>rd,</w:t>
                      </w:r>
                      <w:r w:rsidRPr="00887FBF">
                        <w:rPr>
                          <w:rFonts w:asciiTheme="minorHAnsi" w:hAnsi="Calibri"/>
                          <w:b/>
                          <w:bCs/>
                          <w:color w:val="FFFFFF" w:themeColor="light1"/>
                          <w:kern w:val="24"/>
                          <w:sz w:val="36"/>
                          <w:szCs w:val="36"/>
                          <w:lang w:val="en-US"/>
                        </w:rPr>
                        <w:t xml:space="preserve">  of December 2022 </w:t>
                      </w:r>
                      <w:r w:rsidR="001C7D5B" w:rsidRPr="00FC4BA7">
                        <w:rPr>
                          <w:rFonts w:cs="Aktiv Grotesk"/>
                          <w:b/>
                          <w:bCs/>
                          <w:color w:val="002060"/>
                          <w:kern w:val="24"/>
                          <w:sz w:val="36"/>
                          <w:szCs w:val="36"/>
                        </w:rPr>
                        <w:t>March Past</w:t>
                      </w:r>
                    </w:p>
                    <w:p w14:paraId="73B0ED65" w14:textId="54481B72" w:rsidR="00887FBF" w:rsidRPr="00887FBF" w:rsidRDefault="00887FBF" w:rsidP="00887FBF">
                      <w:pPr>
                        <w:jc w:val="center"/>
                        <w:rPr>
                          <w:rFonts w:asciiTheme="minorHAnsi" w:hAnsi="Calibri"/>
                          <w:b/>
                          <w:bCs/>
                          <w:color w:val="FFFFFF" w:themeColor="light1"/>
                          <w:kern w:val="24"/>
                          <w:sz w:val="36"/>
                          <w:szCs w:val="36"/>
                          <w:lang w:val="en-US"/>
                        </w:rPr>
                      </w:pPr>
                    </w:p>
                    <w:p w14:paraId="65902A82" w14:textId="77777777" w:rsidR="00887FBF" w:rsidRDefault="00887FBF" w:rsidP="00887FBF">
                      <w:pPr>
                        <w:jc w:val="center"/>
                        <w:rPr>
                          <w:rFonts w:asciiTheme="minorHAnsi" w:hAnsi="Calibri"/>
                          <w:b/>
                          <w:bCs/>
                          <w:color w:val="FFFFFF" w:themeColor="light1"/>
                          <w:kern w:val="24"/>
                          <w:sz w:val="36"/>
                          <w:szCs w:val="36"/>
                          <w:lang w:val="fr-FR"/>
                        </w:rPr>
                      </w:pPr>
                    </w:p>
                  </w:txbxContent>
                </v:textbox>
                <w10:wrap anchorx="page"/>
              </v:rect>
            </w:pict>
          </mc:Fallback>
        </mc:AlternateContent>
      </w:r>
    </w:p>
    <w:p w14:paraId="6B833DBC" w14:textId="35460CE9" w:rsidR="00887FBF" w:rsidRDefault="00887FBF" w:rsidP="00887FBF">
      <w:pPr>
        <w:tabs>
          <w:tab w:val="left" w:pos="4710"/>
        </w:tabs>
        <w:spacing w:after="0" w:line="276" w:lineRule="auto"/>
        <w:jc w:val="both"/>
        <w:rPr>
          <w:rFonts w:cs="Aktiv Grotesk"/>
          <w:color w:val="002060"/>
          <w:lang w:val="en-US"/>
        </w:rPr>
      </w:pPr>
    </w:p>
    <w:p w14:paraId="685BAE6A" w14:textId="2A2E6077" w:rsidR="00887FBF" w:rsidRDefault="00887FBF" w:rsidP="00887FBF">
      <w:pPr>
        <w:tabs>
          <w:tab w:val="left" w:pos="4710"/>
        </w:tabs>
        <w:spacing w:after="0" w:line="276" w:lineRule="auto"/>
        <w:jc w:val="both"/>
        <w:rPr>
          <w:rFonts w:cs="Aktiv Grotesk"/>
          <w:color w:val="002060"/>
          <w:lang w:val="en-US"/>
        </w:rPr>
      </w:pPr>
    </w:p>
    <w:p w14:paraId="2D897728" w14:textId="39619E35" w:rsidR="00EA3D3E" w:rsidRPr="00FC4BA7" w:rsidRDefault="001C7D5B" w:rsidP="001C7D5B">
      <w:pPr>
        <w:jc w:val="both"/>
        <w:rPr>
          <w:rFonts w:cs="Aktiv Grotesk"/>
          <w:color w:val="002060"/>
          <w:kern w:val="24"/>
          <w:sz w:val="36"/>
          <w:szCs w:val="36"/>
        </w:rPr>
      </w:pPr>
      <w:r>
        <mc:AlternateContent>
          <mc:Choice Requires="wps">
            <w:drawing>
              <wp:anchor distT="0" distB="0" distL="114300" distR="114300" simplePos="0" relativeHeight="251788288" behindDoc="0" locked="0" layoutInCell="1" allowOverlap="1" wp14:anchorId="36998E85" wp14:editId="5ECF6210">
                <wp:simplePos x="0" y="0"/>
                <wp:positionH relativeFrom="page">
                  <wp:posOffset>9525</wp:posOffset>
                </wp:positionH>
                <wp:positionV relativeFrom="paragraph">
                  <wp:posOffset>1029970</wp:posOffset>
                </wp:positionV>
                <wp:extent cx="2773680" cy="744220"/>
                <wp:effectExtent l="0" t="0" r="7620" b="0"/>
                <wp:wrapNone/>
                <wp:docPr id="13" name="Rectangle 16"/>
                <wp:cNvGraphicFramePr/>
                <a:graphic xmlns:a="http://schemas.openxmlformats.org/drawingml/2006/main">
                  <a:graphicData uri="http://schemas.microsoft.com/office/word/2010/wordprocessingShape">
                    <wps:wsp>
                      <wps:cNvSpPr/>
                      <wps:spPr>
                        <a:xfrm>
                          <a:off x="0" y="0"/>
                          <a:ext cx="2773680" cy="744220"/>
                        </a:xfrm>
                        <a:prstGeom prst="rect">
                          <a:avLst/>
                        </a:prstGeom>
                        <a:solidFill>
                          <a:srgbClr val="009EE0"/>
                        </a:solidFill>
                        <a:ln w="12700" cap="flat" cmpd="sng" algn="ctr">
                          <a:noFill/>
                          <a:prstDash val="solid"/>
                          <a:miter lim="800000"/>
                        </a:ln>
                        <a:effectLst/>
                      </wps:spPr>
                      <wps:txbx>
                        <w:txbxContent>
                          <w:p w14:paraId="5624601A" w14:textId="0C74A87C" w:rsidR="001C7D5B" w:rsidRPr="00FC4BA7" w:rsidRDefault="00EA3D3E" w:rsidP="001C7D5B">
                            <w:pPr>
                              <w:tabs>
                                <w:tab w:val="left" w:pos="4710"/>
                              </w:tabs>
                              <w:spacing w:line="276" w:lineRule="auto"/>
                              <w:jc w:val="both"/>
                              <w:rPr>
                                <w:rFonts w:eastAsia="Calibri" w:cs="Aktiv Grotesk"/>
                                <w:b/>
                                <w:bCs/>
                                <w:color w:val="002060"/>
                                <w:kern w:val="24"/>
                                <w:sz w:val="36"/>
                                <w:szCs w:val="36"/>
                              </w:rPr>
                            </w:pPr>
                            <w:r w:rsidRPr="00887FBF">
                              <w:rPr>
                                <w:rFonts w:asciiTheme="minorHAnsi" w:hAnsi="Calibri"/>
                                <w:b/>
                                <w:bCs/>
                                <w:color w:val="FFFFFF" w:themeColor="light1"/>
                                <w:kern w:val="24"/>
                                <w:sz w:val="36"/>
                                <w:szCs w:val="36"/>
                                <w:lang w:val="en-US"/>
                              </w:rPr>
                              <w:t>10</w:t>
                            </w:r>
                            <w:r w:rsidRPr="00887FBF">
                              <w:rPr>
                                <w:rFonts w:asciiTheme="minorHAnsi" w:hAnsi="Calibri"/>
                                <w:b/>
                                <w:bCs/>
                                <w:color w:val="FFFFFF" w:themeColor="light1"/>
                                <w:kern w:val="24"/>
                                <w:sz w:val="36"/>
                                <w:szCs w:val="36"/>
                                <w:vertAlign w:val="superscript"/>
                                <w:lang w:val="en-US"/>
                              </w:rPr>
                              <w:t>th</w:t>
                            </w:r>
                            <w:r w:rsidRPr="00887FBF">
                              <w:rPr>
                                <w:rFonts w:asciiTheme="minorHAnsi" w:hAnsi="Calibri"/>
                                <w:b/>
                                <w:bCs/>
                                <w:color w:val="FFFFFF" w:themeColor="light1"/>
                                <w:kern w:val="24"/>
                                <w:sz w:val="36"/>
                                <w:szCs w:val="36"/>
                                <w:lang w:val="en-US"/>
                              </w:rPr>
                              <w:t xml:space="preserve"> of December 2022,</w:t>
                            </w:r>
                            <w:r w:rsidR="001C7D5B" w:rsidRPr="001C7D5B">
                              <w:rPr>
                                <w:rFonts w:eastAsia="Calibri" w:cs="Aktiv Grotesk"/>
                                <w:b/>
                                <w:bCs/>
                                <w:color w:val="002060"/>
                                <w:kern w:val="24"/>
                                <w:sz w:val="36"/>
                                <w:szCs w:val="36"/>
                              </w:rPr>
                              <w:t xml:space="preserve"> </w:t>
                            </w:r>
                            <w:r w:rsidR="001C7D5B" w:rsidRPr="00FC4BA7">
                              <w:rPr>
                                <w:rFonts w:eastAsia="Calibri" w:cs="Aktiv Grotesk"/>
                                <w:b/>
                                <w:bCs/>
                                <w:color w:val="002060"/>
                                <w:kern w:val="24"/>
                                <w:sz w:val="36"/>
                                <w:szCs w:val="36"/>
                              </w:rPr>
                              <w:t xml:space="preserve">Fundraising Gala Dinner </w:t>
                            </w:r>
                          </w:p>
                          <w:p w14:paraId="37B89D35" w14:textId="4C87AFEB" w:rsidR="00EA3D3E" w:rsidRDefault="00EA3D3E" w:rsidP="00EA3D3E">
                            <w:pPr>
                              <w:jc w:val="center"/>
                              <w:rPr>
                                <w:rFonts w:asciiTheme="minorHAnsi" w:hAnsi="Calibri"/>
                                <w:b/>
                                <w:bCs/>
                                <w:color w:val="FFFFFF" w:themeColor="light1"/>
                                <w:kern w:val="24"/>
                                <w:sz w:val="36"/>
                                <w:szCs w:val="36"/>
                                <w:lang w:val="fr-FR"/>
                              </w:rPr>
                            </w:pPr>
                          </w:p>
                        </w:txbxContent>
                      </wps:txbx>
                      <wps:bodyPr rtlCol="0" anchor="ctr"/>
                    </wps:wsp>
                  </a:graphicData>
                </a:graphic>
              </wp:anchor>
            </w:drawing>
          </mc:Choice>
          <mc:Fallback>
            <w:pict>
              <v:rect w14:anchorId="36998E85" id="_x0000_s1033" style="position:absolute;left:0;text-align:left;margin-left:.75pt;margin-top:81.1pt;width:218.4pt;height:58.6pt;z-index:251788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" fillcolor="#009ee0" stroked="f" strokeweight="1pt">
                <v:textbox>
                  <w:txbxContent>
                    <w:p w14:paraId="5624601A" w14:textId="0C74A87C" w:rsidR="001C7D5B" w:rsidRPr="00FC4BA7" w:rsidRDefault="00EA3D3E" w:rsidP="001C7D5B">
                      <w:pPr>
                        <w:tabs>
                          <w:tab w:val="left" w:pos="4710"/>
                        </w:tabs>
                        <w:spacing w:line="276" w:lineRule="auto"/>
                        <w:jc w:val="both"/>
                        <w:rPr>
                          <w:rFonts w:eastAsia="Calibri" w:cs="Aktiv Grotesk"/>
                          <w:b/>
                          <w:bCs/>
                          <w:color w:val="002060"/>
                          <w:kern w:val="24"/>
                          <w:sz w:val="36"/>
                          <w:szCs w:val="36"/>
                        </w:rPr>
                      </w:pPr>
                      <w:r w:rsidRPr="00887FBF">
                        <w:rPr>
                          <w:rFonts w:asciiTheme="minorHAnsi" w:hAnsi="Calibri"/>
                          <w:b/>
                          <w:bCs/>
                          <w:color w:val="FFFFFF" w:themeColor="light1"/>
                          <w:kern w:val="24"/>
                          <w:sz w:val="36"/>
                          <w:szCs w:val="36"/>
                          <w:lang w:val="en-US"/>
                        </w:rPr>
                        <w:t>10</w:t>
                      </w:r>
                      <w:r w:rsidRPr="00887FBF">
                        <w:rPr>
                          <w:rFonts w:asciiTheme="minorHAnsi" w:hAnsi="Calibri"/>
                          <w:b/>
                          <w:bCs/>
                          <w:color w:val="FFFFFF" w:themeColor="light1"/>
                          <w:kern w:val="24"/>
                          <w:sz w:val="36"/>
                          <w:szCs w:val="36"/>
                          <w:vertAlign w:val="superscript"/>
                          <w:lang w:val="en-US"/>
                        </w:rPr>
                        <w:t>th</w:t>
                      </w:r>
                      <w:r w:rsidRPr="00887FBF">
                        <w:rPr>
                          <w:rFonts w:asciiTheme="minorHAnsi" w:hAnsi="Calibri"/>
                          <w:b/>
                          <w:bCs/>
                          <w:color w:val="FFFFFF" w:themeColor="light1"/>
                          <w:kern w:val="24"/>
                          <w:sz w:val="36"/>
                          <w:szCs w:val="36"/>
                          <w:lang w:val="en-US"/>
                        </w:rPr>
                        <w:t xml:space="preserve"> of December 2022,</w:t>
                      </w:r>
                      <w:r w:rsidR="001C7D5B" w:rsidRPr="001C7D5B">
                        <w:rPr>
                          <w:rFonts w:eastAsia="Calibri" w:cs="Aktiv Grotesk"/>
                          <w:b/>
                          <w:bCs/>
                          <w:color w:val="002060"/>
                          <w:kern w:val="24"/>
                          <w:sz w:val="36"/>
                          <w:szCs w:val="36"/>
                        </w:rPr>
                        <w:t xml:space="preserve"> </w:t>
                      </w:r>
                      <w:r w:rsidR="001C7D5B" w:rsidRPr="00FC4BA7">
                        <w:rPr>
                          <w:rFonts w:eastAsia="Calibri" w:cs="Aktiv Grotesk"/>
                          <w:b/>
                          <w:bCs/>
                          <w:color w:val="002060"/>
                          <w:kern w:val="24"/>
                          <w:sz w:val="36"/>
                          <w:szCs w:val="36"/>
                        </w:rPr>
                        <w:t xml:space="preserve">Fundraising Gala Dinner </w:t>
                      </w:r>
                    </w:p>
                    <w:p w14:paraId="37B89D35" w14:textId="4C87AFEB" w:rsidR="00EA3D3E" w:rsidRDefault="00EA3D3E" w:rsidP="00EA3D3E">
                      <w:pPr>
                        <w:jc w:val="center"/>
                        <w:rPr>
                          <w:rFonts w:asciiTheme="minorHAnsi" w:hAnsi="Calibri"/>
                          <w:b/>
                          <w:bCs/>
                          <w:color w:val="FFFFFF" w:themeColor="light1"/>
                          <w:kern w:val="24"/>
                          <w:sz w:val="36"/>
                          <w:szCs w:val="36"/>
                          <w:lang w:val="fr-FR"/>
                        </w:rPr>
                      </w:pPr>
                    </w:p>
                  </w:txbxContent>
                </v:textbox>
                <w10:wrap anchorx="page"/>
              </v:rect>
            </w:pict>
          </mc:Fallback>
        </mc:AlternateContent>
      </w:r>
      <w:r w:rsidR="00EA3D3E" w:rsidRPr="00FC4BA7">
        <w:rPr>
          <w:rFonts w:cs="Aktiv Grotesk"/>
          <w:color w:val="002060"/>
          <w:kern w:val="24"/>
          <w:sz w:val="36"/>
          <w:szCs w:val="36"/>
        </w:rPr>
        <w:t>The march past will comme</w:t>
      </w:r>
      <w:r w:rsidR="00662420">
        <w:rPr>
          <w:rFonts w:cs="Aktiv Grotesk"/>
          <w:color w:val="002060"/>
          <w:kern w:val="24"/>
          <w:sz w:val="36"/>
          <w:szCs w:val="36"/>
        </w:rPr>
        <w:t>n</w:t>
      </w:r>
      <w:r w:rsidR="00EA3D3E" w:rsidRPr="00FC4BA7">
        <w:rPr>
          <w:rFonts w:cs="Aktiv Grotesk"/>
          <w:color w:val="002060"/>
          <w:kern w:val="24"/>
          <w:sz w:val="36"/>
          <w:szCs w:val="36"/>
        </w:rPr>
        <w:t>ce from the  Traffic Light to the SOS Children’s Village in Bakoteh. This  will be followed by a</w:t>
      </w:r>
      <w:r w:rsidR="00662420">
        <w:rPr>
          <w:rFonts w:cs="Aktiv Grotesk"/>
          <w:color w:val="002060"/>
          <w:kern w:val="24"/>
          <w:sz w:val="36"/>
          <w:szCs w:val="36"/>
        </w:rPr>
        <w:t>n</w:t>
      </w:r>
      <w:r w:rsidR="00EA3D3E" w:rsidRPr="00FC4BA7">
        <w:rPr>
          <w:rFonts w:cs="Aktiv Grotesk"/>
          <w:color w:val="002060"/>
          <w:kern w:val="24"/>
          <w:sz w:val="36"/>
          <w:szCs w:val="36"/>
        </w:rPr>
        <w:t xml:space="preserve"> evening event for our staff and participants </w:t>
      </w:r>
    </w:p>
    <w:p w14:paraId="7DEE1D93" w14:textId="7C55B1AA" w:rsidR="00887FBF" w:rsidRDefault="00887FBF" w:rsidP="00887FBF">
      <w:pPr>
        <w:tabs>
          <w:tab w:val="left" w:pos="4710"/>
        </w:tabs>
        <w:spacing w:after="0" w:line="276" w:lineRule="auto"/>
        <w:jc w:val="both"/>
        <w:rPr>
          <w:rFonts w:cs="Aktiv Grotesk"/>
          <w:color w:val="002060"/>
          <w:lang w:val="en-US"/>
        </w:rPr>
      </w:pPr>
    </w:p>
    <w:p w14:paraId="75851BD0" w14:textId="1163DCE0" w:rsidR="00887FBF" w:rsidRDefault="00887FBF" w:rsidP="00887FBF">
      <w:pPr>
        <w:tabs>
          <w:tab w:val="left" w:pos="4710"/>
        </w:tabs>
        <w:spacing w:after="0" w:line="276" w:lineRule="auto"/>
        <w:jc w:val="both"/>
        <w:rPr>
          <w:rFonts w:cs="Aktiv Grotesk"/>
          <w:color w:val="002060"/>
          <w:lang w:val="en-US"/>
        </w:rPr>
      </w:pPr>
    </w:p>
    <w:p w14:paraId="362338E2" w14:textId="60CA753B" w:rsidR="00887FBF" w:rsidRDefault="00887FBF" w:rsidP="00887FBF">
      <w:pPr>
        <w:tabs>
          <w:tab w:val="left" w:pos="4710"/>
        </w:tabs>
        <w:spacing w:after="0" w:line="276" w:lineRule="auto"/>
        <w:jc w:val="both"/>
        <w:rPr>
          <w:rFonts w:cs="Aktiv Grotesk"/>
          <w:color w:val="002060"/>
          <w:lang w:val="en-US"/>
        </w:rPr>
      </w:pPr>
    </w:p>
    <w:p w14:paraId="317B22F1" w14:textId="4FA880BE" w:rsidR="00887FBF" w:rsidRDefault="00887FBF" w:rsidP="00887FBF">
      <w:pPr>
        <w:tabs>
          <w:tab w:val="left" w:pos="4710"/>
        </w:tabs>
        <w:spacing w:after="0" w:line="276" w:lineRule="auto"/>
        <w:jc w:val="both"/>
        <w:rPr>
          <w:rFonts w:cs="Aktiv Grotesk"/>
          <w:color w:val="002060"/>
          <w:lang w:val="en-US"/>
        </w:rPr>
      </w:pPr>
    </w:p>
    <w:p w14:paraId="085BE9A8" w14:textId="0E979147" w:rsidR="00EA3D3E" w:rsidRPr="001C7D5B" w:rsidRDefault="00EA3D3E" w:rsidP="00EA3D3E">
      <w:pPr>
        <w:tabs>
          <w:tab w:val="left" w:pos="4710"/>
        </w:tabs>
        <w:spacing w:line="276" w:lineRule="auto"/>
        <w:jc w:val="both"/>
        <w:rPr>
          <w:rFonts w:eastAsia="Calibri" w:cs="Aktiv Grotesk"/>
          <w:color w:val="002060"/>
          <w:kern w:val="24"/>
          <w:sz w:val="36"/>
          <w:szCs w:val="36"/>
        </w:rPr>
      </w:pPr>
      <w:r>
        <w:rPr>
          <w:rFonts w:eastAsia="Calibri" w:cs="Aktiv Grotesk"/>
          <w:color w:val="002060"/>
          <w:kern w:val="24"/>
          <w:sz w:val="36"/>
          <w:szCs w:val="36"/>
        </w:rPr>
        <w:t>The climax of the celebration is a Fundraising Gala Dinner which will be held on Saturday 10th  December 2022 at Kairaba Beach Hotel.</w:t>
      </w:r>
      <w:r w:rsidRPr="00FC4BA7">
        <w:rPr>
          <w:rFonts w:eastAsia="Calibri" w:cs="Aktiv Grotesk"/>
          <w:b/>
          <w:bCs/>
          <w:color w:val="002060"/>
          <w:kern w:val="24"/>
          <w:sz w:val="36"/>
          <w:szCs w:val="36"/>
        </w:rPr>
        <w:t xml:space="preserve">First Lady of  the Republic of The Gambia is the Chief Guest of Honour </w:t>
      </w:r>
    </w:p>
    <w:p w14:paraId="342EFECC" w14:textId="54E70B6E" w:rsidR="00887FBF" w:rsidRDefault="00887FBF" w:rsidP="00887FBF">
      <w:pPr>
        <w:tabs>
          <w:tab w:val="left" w:pos="4710"/>
        </w:tabs>
        <w:spacing w:after="0" w:line="276" w:lineRule="auto"/>
        <w:jc w:val="both"/>
        <w:rPr>
          <w:rFonts w:cs="Aktiv Grotesk"/>
          <w:color w:val="002060"/>
          <w:lang w:val="en-US"/>
        </w:rPr>
      </w:pPr>
    </w:p>
    <w:p w14:paraId="16927C7B" w14:textId="027C9016" w:rsidR="00887FBF" w:rsidRDefault="009F75D1" w:rsidP="00887FBF">
      <w:pPr>
        <w:tabs>
          <w:tab w:val="left" w:pos="4710"/>
        </w:tabs>
        <w:spacing w:after="0" w:line="276" w:lineRule="auto"/>
        <w:jc w:val="both"/>
        <w:rPr>
          <w:rFonts w:cs="Aktiv Grotesk"/>
          <w:color w:val="002060"/>
          <w:lang w:val="en-US"/>
        </w:rPr>
      </w:pPr>
      <w:r>
        <w:rPr>
          <w:lang w:val="fr-FR"/>
        </w:rPr>
        <w:lastRenderedPageBreak/>
        <w:drawing>
          <wp:anchor distT="0" distB="0" distL="114300" distR="114300" simplePos="0" relativeHeight="251794432" behindDoc="0" locked="0" layoutInCell="1" allowOverlap="1" wp14:anchorId="2DAFD618" wp14:editId="0F7C08D8">
            <wp:simplePos x="0" y="0"/>
            <wp:positionH relativeFrom="column">
              <wp:posOffset>546735</wp:posOffset>
            </wp:positionH>
            <wp:positionV relativeFrom="paragraph">
              <wp:posOffset>1668780</wp:posOffset>
            </wp:positionV>
            <wp:extent cx="1428750" cy="14287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96480" behindDoc="0" locked="0" layoutInCell="1" allowOverlap="1" wp14:anchorId="64AB36C9" wp14:editId="68099C6C">
            <wp:simplePos x="0" y="0"/>
            <wp:positionH relativeFrom="column">
              <wp:posOffset>-605790</wp:posOffset>
            </wp:positionH>
            <wp:positionV relativeFrom="paragraph">
              <wp:posOffset>1756410</wp:posOffset>
            </wp:positionV>
            <wp:extent cx="1504950" cy="15049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anchor>
        </w:drawing>
      </w:r>
      <w:r>
        <w:drawing>
          <wp:anchor distT="0" distB="0" distL="114300" distR="114300" simplePos="0" relativeHeight="251811840" behindDoc="0" locked="0" layoutInCell="1" allowOverlap="1" wp14:anchorId="4F9F756C" wp14:editId="67C79D8D">
            <wp:simplePos x="0" y="0"/>
            <wp:positionH relativeFrom="column">
              <wp:posOffset>1899285</wp:posOffset>
            </wp:positionH>
            <wp:positionV relativeFrom="paragraph">
              <wp:posOffset>1546860</wp:posOffset>
            </wp:positionV>
            <wp:extent cx="1276350" cy="12763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r>
        <w:drawing>
          <wp:anchor distT="0" distB="0" distL="114300" distR="114300" simplePos="0" relativeHeight="251810816" behindDoc="0" locked="0" layoutInCell="1" allowOverlap="1" wp14:anchorId="6DEAEE2E" wp14:editId="2FFC4567">
            <wp:simplePos x="0" y="0"/>
            <wp:positionH relativeFrom="margin">
              <wp:posOffset>3656965</wp:posOffset>
            </wp:positionH>
            <wp:positionV relativeFrom="paragraph">
              <wp:posOffset>0</wp:posOffset>
            </wp:positionV>
            <wp:extent cx="2025015" cy="1967230"/>
            <wp:effectExtent l="0" t="0" r="0" b="0"/>
            <wp:wrapSquare wrapText="bothSides"/>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5015"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7E1" w:rsidRPr="006747E1">
        <w:rPr>
          <w:rFonts w:cs="Aktiv Grotesk"/>
          <w:color w:val="000000"/>
          <w:sz w:val="18"/>
          <w:szCs w:val="18"/>
          <w:lang w:val="en-US"/>
        </w:rPr>
        <mc:AlternateContent>
          <mc:Choice Requires="wps">
            <w:drawing>
              <wp:anchor distT="0" distB="0" distL="114300" distR="114300" simplePos="0" relativeHeight="251792384" behindDoc="0" locked="0" layoutInCell="1" allowOverlap="1" wp14:anchorId="24274C8C" wp14:editId="15802633">
                <wp:simplePos x="0" y="0"/>
                <wp:positionH relativeFrom="page">
                  <wp:posOffset>0</wp:posOffset>
                </wp:positionH>
                <wp:positionV relativeFrom="page">
                  <wp:posOffset>19050</wp:posOffset>
                </wp:positionV>
                <wp:extent cx="3505200" cy="1752600"/>
                <wp:effectExtent l="0" t="0" r="0" b="0"/>
                <wp:wrapNone/>
                <wp:docPr id="33" name="Cuadro de texto 18"/>
                <wp:cNvGraphicFramePr/>
                <a:graphic xmlns:a="http://schemas.openxmlformats.org/drawingml/2006/main">
                  <a:graphicData uri="http://schemas.microsoft.com/office/word/2010/wordprocessingShape">
                    <wps:wsp>
                      <wps:cNvSpPr txBox="1"/>
                      <wps:spPr>
                        <a:xfrm>
                          <a:off x="0" y="0"/>
                          <a:ext cx="3505200" cy="1752600"/>
                        </a:xfrm>
                        <a:prstGeom prst="rect">
                          <a:avLst/>
                        </a:prstGeom>
                        <a:noFill/>
                        <a:ln w="6350">
                          <a:noFill/>
                        </a:ln>
                        <a:effectLst/>
                      </wps:spPr>
                      <wps:txbx>
                        <w:txbxContent>
                          <w:p w14:paraId="158F175D" w14:textId="77777777" w:rsidR="006747E1" w:rsidRPr="00446FCE" w:rsidRDefault="006747E1" w:rsidP="006747E1">
                            <w:pPr>
                              <w:pStyle w:val="MainTitle36pt"/>
                              <w:rPr>
                                <w:sz w:val="70"/>
                                <w:lang w:val="fr-FR"/>
                              </w:rPr>
                            </w:pPr>
                            <w:r>
                              <w:rPr>
                                <w:sz w:val="70"/>
                                <w:lang w:val="fr-FR"/>
                              </w:rPr>
                              <w:t xml:space="preserve">Our Partners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74C8C" id="_x0000_s1034" type="#_x0000_t202" style="position:absolute;left:0;text-align:left;margin-left:0;margin-top:1.5pt;width:276pt;height:138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" filled="f" stroked="f" strokeweight=".5pt">
                <v:textbox inset="0,0,0,0">
                  <w:txbxContent>
                    <w:p w14:paraId="158F175D" w14:textId="77777777" w:rsidR="006747E1" w:rsidRPr="00446FCE" w:rsidRDefault="006747E1" w:rsidP="006747E1">
                      <w:pPr>
                        <w:pStyle w:val="MainTitle36pt"/>
                        <w:rPr>
                          <w:sz w:val="70"/>
                          <w:lang w:val="fr-FR"/>
                        </w:rPr>
                      </w:pPr>
                      <w:r>
                        <w:rPr>
                          <w:sz w:val="70"/>
                          <w:lang w:val="fr-FR"/>
                        </w:rPr>
                        <w:t xml:space="preserve">Our Partners </w:t>
                      </w:r>
                    </w:p>
                  </w:txbxContent>
                </v:textbox>
                <w10:wrap anchorx="page" anchory="page"/>
              </v:shape>
            </w:pict>
          </mc:Fallback>
        </mc:AlternateContent>
      </w:r>
      <w:r w:rsidR="006747E1" w:rsidRPr="00446FCE">
        <w:rPr>
          <w:rStyle w:val="NingnestilodeprrafoCar"/>
          <w:rFonts w:ascii="Aktiv Grotesk" w:hAnsi="Aktiv Grotesk" w:cs="Aktiv Grotesk"/>
          <w:sz w:val="16"/>
          <w:szCs w:val="18"/>
          <w:lang w:val="en-US"/>
        </w:rPr>
        <mc:AlternateContent>
          <mc:Choice Requires="wps">
            <w:drawing>
              <wp:anchor distT="0" distB="360045" distL="114300" distR="114300" simplePos="0" relativeHeight="251790336" behindDoc="0" locked="0" layoutInCell="1" allowOverlap="1" wp14:anchorId="3C6ED5ED" wp14:editId="5CE5C36E">
                <wp:simplePos x="0" y="0"/>
                <wp:positionH relativeFrom="page">
                  <wp:align>left</wp:align>
                </wp:positionH>
                <wp:positionV relativeFrom="page">
                  <wp:posOffset>20320</wp:posOffset>
                </wp:positionV>
                <wp:extent cx="3059430" cy="2735773"/>
                <wp:effectExtent l="0" t="0" r="7620" b="7620"/>
                <wp:wrapTopAndBottom/>
                <wp:docPr id="32" name="Redondear rectángulo de esquina sencilla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3059430" cy="2735773"/>
                        </a:xfrm>
                        <a:custGeom>
                          <a:avLst/>
                          <a:gdLst>
                            <a:gd name="connsiteX0" fmla="*/ 0 w 1799590"/>
                            <a:gd name="connsiteY0" fmla="*/ 0 h 1934210"/>
                            <a:gd name="connsiteX1" fmla="*/ 1499652 w 1799590"/>
                            <a:gd name="connsiteY1" fmla="*/ 0 h 1934210"/>
                            <a:gd name="connsiteX2" fmla="*/ 1799590 w 1799590"/>
                            <a:gd name="connsiteY2" fmla="*/ 299938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499652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74139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0 h 1934210"/>
                            <a:gd name="connsiteX1" fmla="*/ 1074139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9762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135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77797 h 2012007"/>
                            <a:gd name="connsiteX1" fmla="*/ 1013525 w 1799590"/>
                            <a:gd name="connsiteY1" fmla="*/ 77797 h 2012007"/>
                            <a:gd name="connsiteX2" fmla="*/ 1799590 w 1799590"/>
                            <a:gd name="connsiteY2" fmla="*/ 1128064 h 2012007"/>
                            <a:gd name="connsiteX3" fmla="*/ 1799590 w 1799590"/>
                            <a:gd name="connsiteY3" fmla="*/ 2012007 h 2012007"/>
                            <a:gd name="connsiteX4" fmla="*/ 0 w 1799590"/>
                            <a:gd name="connsiteY4" fmla="*/ 2012007 h 2012007"/>
                            <a:gd name="connsiteX5" fmla="*/ 0 w 1799590"/>
                            <a:gd name="connsiteY5" fmla="*/ 77797 h 2012007"/>
                            <a:gd name="connsiteX0" fmla="*/ 0 w 1799723"/>
                            <a:gd name="connsiteY0" fmla="*/ 77797 h 2012007"/>
                            <a:gd name="connsiteX1" fmla="*/ 1013525 w 1799723"/>
                            <a:gd name="connsiteY1" fmla="*/ 77797 h 2012007"/>
                            <a:gd name="connsiteX2" fmla="*/ 1799590 w 1799723"/>
                            <a:gd name="connsiteY2" fmla="*/ 1128064 h 2012007"/>
                            <a:gd name="connsiteX3" fmla="*/ 1799590 w 1799723"/>
                            <a:gd name="connsiteY3" fmla="*/ 2012007 h 2012007"/>
                            <a:gd name="connsiteX4" fmla="*/ 0 w 1799723"/>
                            <a:gd name="connsiteY4" fmla="*/ 2012007 h 2012007"/>
                            <a:gd name="connsiteX5" fmla="*/ 0 w 1799723"/>
                            <a:gd name="connsiteY5" fmla="*/ 77797 h 2012007"/>
                            <a:gd name="connsiteX0" fmla="*/ 0 w 1799757"/>
                            <a:gd name="connsiteY0" fmla="*/ 0 h 1934210"/>
                            <a:gd name="connsiteX1" fmla="*/ 1013525 w 1799757"/>
                            <a:gd name="connsiteY1" fmla="*/ 0 h 1934210"/>
                            <a:gd name="connsiteX2" fmla="*/ 1799590 w 1799757"/>
                            <a:gd name="connsiteY2" fmla="*/ 1050267 h 1934210"/>
                            <a:gd name="connsiteX3" fmla="*/ 1799590 w 1799757"/>
                            <a:gd name="connsiteY3" fmla="*/ 1934210 h 1934210"/>
                            <a:gd name="connsiteX4" fmla="*/ 0 w 1799757"/>
                            <a:gd name="connsiteY4" fmla="*/ 1934210 h 1934210"/>
                            <a:gd name="connsiteX5" fmla="*/ 0 w 1799757"/>
                            <a:gd name="connsiteY5" fmla="*/ 0 h 1934210"/>
                            <a:gd name="connsiteX0" fmla="*/ 0 w 1799753"/>
                            <a:gd name="connsiteY0" fmla="*/ 0 h 1934210"/>
                            <a:gd name="connsiteX1" fmla="*/ 1013525 w 1799753"/>
                            <a:gd name="connsiteY1" fmla="*/ 0 h 1934210"/>
                            <a:gd name="connsiteX2" fmla="*/ 1799590 w 1799753"/>
                            <a:gd name="connsiteY2" fmla="*/ 1050267 h 1934210"/>
                            <a:gd name="connsiteX3" fmla="*/ 1799590 w 1799753"/>
                            <a:gd name="connsiteY3" fmla="*/ 1934210 h 1934210"/>
                            <a:gd name="connsiteX4" fmla="*/ 0 w 1799753"/>
                            <a:gd name="connsiteY4" fmla="*/ 1934210 h 1934210"/>
                            <a:gd name="connsiteX5" fmla="*/ 0 w 1799753"/>
                            <a:gd name="connsiteY5" fmla="*/ 0 h 1934210"/>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1934210 h 2727008"/>
                            <a:gd name="connsiteX5" fmla="*/ 0 w 1799753"/>
                            <a:gd name="connsiteY5" fmla="*/ 0 h 2727008"/>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2727008 h 2727008"/>
                            <a:gd name="connsiteX5" fmla="*/ 0 w 1799753"/>
                            <a:gd name="connsiteY5" fmla="*/ 0 h 2727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9753" h="2727008">
                              <a:moveTo>
                                <a:pt x="0" y="0"/>
                              </a:moveTo>
                              <a:lnTo>
                                <a:pt x="1013525" y="0"/>
                              </a:lnTo>
                              <a:cubicBezTo>
                                <a:pt x="1406715" y="2369"/>
                                <a:pt x="1809050" y="103716"/>
                                <a:pt x="1799590" y="1050267"/>
                              </a:cubicBezTo>
                              <a:cubicBezTo>
                                <a:pt x="1799644" y="1609181"/>
                                <a:pt x="1799699" y="2168094"/>
                                <a:pt x="1799753" y="2727008"/>
                              </a:cubicBezTo>
                              <a:lnTo>
                                <a:pt x="0" y="2727008"/>
                              </a:lnTo>
                              <a:lnTo>
                                <a:pt x="0" y="0"/>
                              </a:lnTo>
                              <a:close/>
                            </a:path>
                          </a:pathLst>
                        </a:custGeom>
                        <a:solidFill>
                          <a:srgbClr val="C7EAF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02AA" id="Redondear rectángulo de esquina sencilla 3" o:spid="_x0000_s1026" style="position:absolute;margin-left:0;margin-top:1.6pt;width:240.9pt;height:215.4pt;flip:y;z-index:251790336;visibility:visible;mso-wrap-style:square;mso-width-percent:0;mso-height-percent:0;mso-wrap-distance-left:9pt;mso-wrap-distance-top:0;mso-wrap-distance-right:9pt;mso-wrap-distance-bottom:28.35pt;mso-position-horizontal:left;mso-position-horizontal-relative:page;mso-position-vertical:absolute;mso-position-vertical-relative:page;mso-width-percent:0;mso-height-percent:0;mso-width-relative:margin;mso-height-relative:margin;v-text-anchor:middle" coordsize="1799753,272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" path="m,l1013525,v393190,2369,795525,103716,786065,1050267c1799644,1609181,1799699,2168094,1799753,2727008l,2727008,,xe" fillcolor="#c7eafb" stroked="f" strokeweight="1pt">
                <v:stroke joinstyle="miter"/>
                <v:path arrowok="t" o:connecttype="custom" o:connectlocs="0,0;1722908,0;3059153,1053643;3059430,2735773;0,2735773;0,0" o:connectangles="0,0,0,0,0,0"/>
                <o:lock v:ext="edit" aspectratio="t"/>
                <w10:wrap type="topAndBottom" anchorx="page" anchory="page"/>
              </v:shape>
            </w:pict>
          </mc:Fallback>
        </mc:AlternateContent>
      </w:r>
    </w:p>
    <w:p w14:paraId="78313EBA" w14:textId="47DB61B9" w:rsidR="00887FBF" w:rsidRDefault="009F75D1" w:rsidP="00887FBF">
      <w:pPr>
        <w:tabs>
          <w:tab w:val="left" w:pos="4710"/>
        </w:tabs>
        <w:spacing w:after="0" w:line="276" w:lineRule="auto"/>
        <w:jc w:val="both"/>
        <w:rPr>
          <w:rFonts w:cs="Aktiv Grotesk"/>
          <w:color w:val="002060"/>
          <w:lang w:val="en-US"/>
        </w:rPr>
      </w:pPr>
      <w:r>
        <w:drawing>
          <wp:anchor distT="0" distB="0" distL="114300" distR="114300" simplePos="0" relativeHeight="251793408" behindDoc="0" locked="0" layoutInCell="1" allowOverlap="1" wp14:anchorId="51C40111" wp14:editId="697BBE26">
            <wp:simplePos x="0" y="0"/>
            <wp:positionH relativeFrom="column">
              <wp:posOffset>3556635</wp:posOffset>
            </wp:positionH>
            <wp:positionV relativeFrom="paragraph">
              <wp:posOffset>13970</wp:posOffset>
            </wp:positionV>
            <wp:extent cx="2696210" cy="895350"/>
            <wp:effectExtent l="0" t="0" r="889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6210" cy="895350"/>
                    </a:xfrm>
                    <a:prstGeom prst="rect">
                      <a:avLst/>
                    </a:prstGeom>
                    <a:noFill/>
                    <a:ln>
                      <a:noFill/>
                    </a:ln>
                  </pic:spPr>
                </pic:pic>
              </a:graphicData>
            </a:graphic>
          </wp:anchor>
        </w:drawing>
      </w:r>
    </w:p>
    <w:p w14:paraId="02A4B01A" w14:textId="0C291661" w:rsidR="00887FBF" w:rsidRDefault="00887FBF" w:rsidP="00887FBF">
      <w:pPr>
        <w:tabs>
          <w:tab w:val="left" w:pos="4710"/>
        </w:tabs>
        <w:spacing w:after="0" w:line="276" w:lineRule="auto"/>
        <w:jc w:val="both"/>
        <w:rPr>
          <w:rFonts w:cs="Aktiv Grotesk"/>
          <w:color w:val="002060"/>
          <w:lang w:val="en-US"/>
        </w:rPr>
      </w:pPr>
    </w:p>
    <w:p w14:paraId="5EEEC3F4" w14:textId="0628360E" w:rsidR="00887FBF" w:rsidRDefault="009F75D1" w:rsidP="00887FBF">
      <w:pPr>
        <w:tabs>
          <w:tab w:val="left" w:pos="4710"/>
        </w:tabs>
        <w:spacing w:after="0" w:line="276" w:lineRule="auto"/>
        <w:jc w:val="both"/>
        <w:rPr>
          <w:rFonts w:cs="Aktiv Grotesk"/>
          <w:color w:val="002060"/>
          <w:lang w:val="en-US"/>
        </w:rPr>
      </w:pPr>
      <w:r w:rsidRPr="00E12137">
        <w:rPr>
          <w:rFonts w:ascii="Verdana" w:eastAsia="SimSun" w:hAnsi="Verdana" w:cs="Arial"/>
          <w:sz w:val="18"/>
        </w:rPr>
        <w:drawing>
          <wp:anchor distT="0" distB="0" distL="114300" distR="114300" simplePos="0" relativeHeight="251795456" behindDoc="0" locked="0" layoutInCell="1" allowOverlap="1" wp14:anchorId="51B599F6" wp14:editId="71CD8163">
            <wp:simplePos x="0" y="0"/>
            <wp:positionH relativeFrom="column">
              <wp:posOffset>-596900</wp:posOffset>
            </wp:positionH>
            <wp:positionV relativeFrom="paragraph">
              <wp:posOffset>172720</wp:posOffset>
            </wp:positionV>
            <wp:extent cx="1000125" cy="1351280"/>
            <wp:effectExtent l="0" t="0" r="9525"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135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82ED6" w14:textId="7CBE6341" w:rsidR="00887FBF" w:rsidRDefault="009F75D1" w:rsidP="00887FBF">
      <w:pPr>
        <w:tabs>
          <w:tab w:val="left" w:pos="4710"/>
        </w:tabs>
        <w:spacing w:after="0" w:line="276" w:lineRule="auto"/>
        <w:jc w:val="both"/>
        <w:rPr>
          <w:rFonts w:cs="Aktiv Grotesk"/>
          <w:color w:val="002060"/>
          <w:lang w:val="en-US"/>
        </w:rPr>
      </w:pPr>
      <w:r>
        <w:drawing>
          <wp:anchor distT="0" distB="0" distL="114300" distR="114300" simplePos="0" relativeHeight="251803648" behindDoc="0" locked="0" layoutInCell="1" allowOverlap="1" wp14:anchorId="2F3D868D" wp14:editId="3134BA7C">
            <wp:simplePos x="0" y="0"/>
            <wp:positionH relativeFrom="column">
              <wp:posOffset>5071110</wp:posOffset>
            </wp:positionH>
            <wp:positionV relativeFrom="paragraph">
              <wp:posOffset>23495</wp:posOffset>
            </wp:positionV>
            <wp:extent cx="1333500" cy="1333500"/>
            <wp:effectExtent l="0" t="0" r="0" b="0"/>
            <wp:wrapSquare wrapText="bothSides"/>
            <wp:docPr id="4" name="Picture 4" descr="May be an image of map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map and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4FDC">
        <w:rPr>
          <w:lang w:val="fr-FR"/>
        </w:rPr>
        <w:drawing>
          <wp:anchor distT="0" distB="0" distL="114300" distR="114300" simplePos="0" relativeHeight="251799552" behindDoc="0" locked="0" layoutInCell="1" allowOverlap="1" wp14:anchorId="341C82BA" wp14:editId="0F9796BB">
            <wp:simplePos x="0" y="0"/>
            <wp:positionH relativeFrom="margin">
              <wp:posOffset>2557780</wp:posOffset>
            </wp:positionH>
            <wp:positionV relativeFrom="paragraph">
              <wp:posOffset>14605</wp:posOffset>
            </wp:positionV>
            <wp:extent cx="1352550" cy="5905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2550" cy="590550"/>
                    </a:xfrm>
                    <a:prstGeom prst="rect">
                      <a:avLst/>
                    </a:prstGeom>
                    <a:noFill/>
                    <a:ln>
                      <a:noFill/>
                    </a:ln>
                  </pic:spPr>
                </pic:pic>
              </a:graphicData>
            </a:graphic>
          </wp:anchor>
        </w:drawing>
      </w:r>
      <w:r>
        <w:drawing>
          <wp:anchor distT="0" distB="0" distL="114300" distR="114300" simplePos="0" relativeHeight="251798528" behindDoc="0" locked="0" layoutInCell="1" allowOverlap="1" wp14:anchorId="5D13F79B" wp14:editId="741BD040">
            <wp:simplePos x="0" y="0"/>
            <wp:positionH relativeFrom="margin">
              <wp:posOffset>955675</wp:posOffset>
            </wp:positionH>
            <wp:positionV relativeFrom="paragraph">
              <wp:posOffset>10795</wp:posOffset>
            </wp:positionV>
            <wp:extent cx="1247775" cy="1247775"/>
            <wp:effectExtent l="0" t="0" r="9525" b="9525"/>
            <wp:wrapSquare wrapText="bothSides"/>
            <wp:docPr id="1" name="Picture 1" descr="May be an image of one or more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tex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6E2F3" w14:textId="77837E76" w:rsidR="00887FBF" w:rsidRDefault="00887FBF" w:rsidP="00887FBF">
      <w:pPr>
        <w:tabs>
          <w:tab w:val="left" w:pos="4710"/>
        </w:tabs>
        <w:spacing w:after="0" w:line="276" w:lineRule="auto"/>
        <w:jc w:val="both"/>
        <w:rPr>
          <w:rFonts w:cs="Aktiv Grotesk"/>
          <w:color w:val="002060"/>
          <w:lang w:val="en-US"/>
        </w:rPr>
      </w:pPr>
    </w:p>
    <w:p w14:paraId="3D7D66F1" w14:textId="3B7710F0" w:rsidR="00887FBF" w:rsidRDefault="00887FBF" w:rsidP="00887FBF">
      <w:pPr>
        <w:tabs>
          <w:tab w:val="left" w:pos="4710"/>
        </w:tabs>
        <w:spacing w:after="0" w:line="276" w:lineRule="auto"/>
        <w:jc w:val="both"/>
        <w:rPr>
          <w:rFonts w:cs="Aktiv Grotesk"/>
          <w:color w:val="002060"/>
          <w:lang w:val="en-US"/>
        </w:rPr>
      </w:pPr>
    </w:p>
    <w:p w14:paraId="34F6CEA6" w14:textId="79F15DE0" w:rsidR="00887FBF" w:rsidRDefault="00887FBF" w:rsidP="00887FBF">
      <w:pPr>
        <w:tabs>
          <w:tab w:val="left" w:pos="4710"/>
        </w:tabs>
        <w:spacing w:after="0" w:line="276" w:lineRule="auto"/>
        <w:jc w:val="both"/>
        <w:rPr>
          <w:rFonts w:cs="Aktiv Grotesk"/>
          <w:color w:val="002060"/>
          <w:lang w:val="en-US"/>
        </w:rPr>
      </w:pPr>
    </w:p>
    <w:p w14:paraId="0F2C8E06" w14:textId="5B590741" w:rsidR="00887FBF" w:rsidRDefault="009F75D1" w:rsidP="00887FBF">
      <w:pPr>
        <w:tabs>
          <w:tab w:val="left" w:pos="4710"/>
        </w:tabs>
        <w:spacing w:after="0" w:line="276" w:lineRule="auto"/>
        <w:jc w:val="both"/>
        <w:rPr>
          <w:rFonts w:cs="Aktiv Grotesk"/>
          <w:color w:val="002060"/>
          <w:lang w:val="en-US"/>
        </w:rPr>
      </w:pPr>
      <w:r>
        <w:drawing>
          <wp:anchor distT="0" distB="0" distL="114300" distR="114300" simplePos="0" relativeHeight="251802624" behindDoc="0" locked="0" layoutInCell="1" allowOverlap="1" wp14:anchorId="67921E42" wp14:editId="5A1F9584">
            <wp:simplePos x="0" y="0"/>
            <wp:positionH relativeFrom="column">
              <wp:posOffset>2966085</wp:posOffset>
            </wp:positionH>
            <wp:positionV relativeFrom="paragraph">
              <wp:posOffset>10795</wp:posOffset>
            </wp:positionV>
            <wp:extent cx="1104900" cy="1104900"/>
            <wp:effectExtent l="0" t="0" r="0" b="0"/>
            <wp:wrapSquare wrapText="bothSides"/>
            <wp:docPr id="44" name="Picture 44" descr="May be an image of text that says 'af AllianceF AllianceFrançaise Ban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f AllianceF AllianceFrançaise Banju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2A2C6" w14:textId="52DA32C8" w:rsidR="00887FBF" w:rsidRDefault="00887FBF" w:rsidP="00887FBF">
      <w:pPr>
        <w:tabs>
          <w:tab w:val="left" w:pos="4710"/>
        </w:tabs>
        <w:spacing w:after="0" w:line="276" w:lineRule="auto"/>
        <w:jc w:val="both"/>
        <w:rPr>
          <w:rFonts w:cs="Aktiv Grotesk"/>
          <w:color w:val="002060"/>
          <w:lang w:val="en-US"/>
        </w:rPr>
      </w:pPr>
    </w:p>
    <w:p w14:paraId="3BED40E8" w14:textId="17164D74" w:rsidR="00887FBF" w:rsidRDefault="00887FBF" w:rsidP="00887FBF">
      <w:pPr>
        <w:tabs>
          <w:tab w:val="left" w:pos="4710"/>
        </w:tabs>
        <w:spacing w:after="0" w:line="276" w:lineRule="auto"/>
        <w:jc w:val="both"/>
        <w:rPr>
          <w:rFonts w:cs="Aktiv Grotesk"/>
          <w:color w:val="002060"/>
          <w:lang w:val="en-US"/>
        </w:rPr>
      </w:pPr>
    </w:p>
    <w:p w14:paraId="4C5FCB0A" w14:textId="09AC0698" w:rsidR="00887FBF" w:rsidRDefault="009F75D1" w:rsidP="00887FBF">
      <w:pPr>
        <w:tabs>
          <w:tab w:val="left" w:pos="4710"/>
        </w:tabs>
        <w:spacing w:after="0" w:line="276" w:lineRule="auto"/>
        <w:jc w:val="both"/>
        <w:rPr>
          <w:rFonts w:cs="Aktiv Grotesk"/>
          <w:color w:val="002060"/>
          <w:lang w:val="en-US"/>
        </w:rPr>
      </w:pPr>
      <w:r>
        <w:drawing>
          <wp:anchor distT="0" distB="0" distL="114300" distR="114300" simplePos="0" relativeHeight="251804672" behindDoc="0" locked="0" layoutInCell="1" allowOverlap="1" wp14:anchorId="2CED7513" wp14:editId="4DE19943">
            <wp:simplePos x="0" y="0"/>
            <wp:positionH relativeFrom="margin">
              <wp:posOffset>685800</wp:posOffset>
            </wp:positionH>
            <wp:positionV relativeFrom="paragraph">
              <wp:posOffset>58420</wp:posOffset>
            </wp:positionV>
            <wp:extent cx="1451610" cy="923925"/>
            <wp:effectExtent l="0" t="0" r="0" b="9525"/>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161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01600" behindDoc="0" locked="0" layoutInCell="1" allowOverlap="1" wp14:anchorId="7D77AA0D" wp14:editId="521ED082">
            <wp:simplePos x="0" y="0"/>
            <wp:positionH relativeFrom="margin">
              <wp:posOffset>-542925</wp:posOffset>
            </wp:positionH>
            <wp:positionV relativeFrom="paragraph">
              <wp:posOffset>207645</wp:posOffset>
            </wp:positionV>
            <wp:extent cx="1133475" cy="1133475"/>
            <wp:effectExtent l="0" t="0" r="9525" b="9525"/>
            <wp:wrapSquare wrapText="bothSides"/>
            <wp:docPr id="43" name="Picture 43" descr="eu-logo - IH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ogo - IHRP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7853D" w14:textId="5BC20CD6" w:rsidR="00887FBF" w:rsidRDefault="009F75D1" w:rsidP="00887FBF">
      <w:pPr>
        <w:tabs>
          <w:tab w:val="left" w:pos="4710"/>
        </w:tabs>
        <w:spacing w:after="0" w:line="276" w:lineRule="auto"/>
        <w:jc w:val="both"/>
        <w:rPr>
          <w:rFonts w:cs="Aktiv Grotesk"/>
          <w:color w:val="002060"/>
          <w:lang w:val="en-US"/>
        </w:rPr>
      </w:pPr>
      <w:r>
        <w:drawing>
          <wp:anchor distT="0" distB="0" distL="114300" distR="114300" simplePos="0" relativeHeight="251812864" behindDoc="0" locked="0" layoutInCell="1" allowOverlap="1" wp14:anchorId="7E53C8E7" wp14:editId="733D3A0D">
            <wp:simplePos x="0" y="0"/>
            <wp:positionH relativeFrom="column">
              <wp:posOffset>3804920</wp:posOffset>
            </wp:positionH>
            <wp:positionV relativeFrom="paragraph">
              <wp:posOffset>52705</wp:posOffset>
            </wp:positionV>
            <wp:extent cx="2447925" cy="914400"/>
            <wp:effectExtent l="0" t="0" r="9525" b="0"/>
            <wp:wrapSquare wrapText="bothSides"/>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7925" cy="914400"/>
                    </a:xfrm>
                    <a:prstGeom prst="rect">
                      <a:avLst/>
                    </a:prstGeom>
                    <a:noFill/>
                    <a:ln>
                      <a:noFill/>
                    </a:ln>
                  </pic:spPr>
                </pic:pic>
              </a:graphicData>
            </a:graphic>
          </wp:anchor>
        </w:drawing>
      </w:r>
    </w:p>
    <w:p w14:paraId="35F235D1" w14:textId="3A0A381D" w:rsidR="00887FBF" w:rsidRDefault="00887FBF" w:rsidP="00887FBF">
      <w:pPr>
        <w:tabs>
          <w:tab w:val="left" w:pos="4710"/>
        </w:tabs>
        <w:spacing w:after="0" w:line="276" w:lineRule="auto"/>
        <w:jc w:val="both"/>
        <w:rPr>
          <w:rFonts w:cs="Aktiv Grotesk"/>
          <w:color w:val="002060"/>
          <w:lang w:val="en-US"/>
        </w:rPr>
      </w:pPr>
    </w:p>
    <w:p w14:paraId="3ECAB98D" w14:textId="3AA92214" w:rsidR="00887FBF" w:rsidRDefault="009F75D1" w:rsidP="00887FBF">
      <w:pPr>
        <w:tabs>
          <w:tab w:val="left" w:pos="4710"/>
        </w:tabs>
        <w:spacing w:after="0" w:line="276" w:lineRule="auto"/>
        <w:jc w:val="both"/>
        <w:rPr>
          <w:rFonts w:cs="Aktiv Grotesk"/>
          <w:color w:val="002060"/>
          <w:lang w:val="en-US"/>
        </w:rPr>
      </w:pPr>
      <w:r>
        <w:drawing>
          <wp:anchor distT="0" distB="0" distL="114300" distR="114300" simplePos="0" relativeHeight="251806720" behindDoc="0" locked="0" layoutInCell="1" allowOverlap="1" wp14:anchorId="0EB983C0" wp14:editId="11D7E80C">
            <wp:simplePos x="0" y="0"/>
            <wp:positionH relativeFrom="column">
              <wp:posOffset>842010</wp:posOffset>
            </wp:positionH>
            <wp:positionV relativeFrom="paragraph">
              <wp:posOffset>358775</wp:posOffset>
            </wp:positionV>
            <wp:extent cx="1228725" cy="1228725"/>
            <wp:effectExtent l="0" t="0" r="9525" b="9525"/>
            <wp:wrapSquare wrapText="bothSides"/>
            <wp:docPr id="10" name="Picture 10" descr="May be an image of tree and text that says 'Les Amis de Gam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tree and text that says 'Les Amis de Gamb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07744" behindDoc="0" locked="0" layoutInCell="1" allowOverlap="1" wp14:anchorId="6A20B06C" wp14:editId="1FA306D8">
            <wp:simplePos x="0" y="0"/>
            <wp:positionH relativeFrom="margin">
              <wp:posOffset>2276475</wp:posOffset>
            </wp:positionH>
            <wp:positionV relativeFrom="paragraph">
              <wp:posOffset>279400</wp:posOffset>
            </wp:positionV>
            <wp:extent cx="2162175" cy="666750"/>
            <wp:effectExtent l="0" t="0" r="9525" b="0"/>
            <wp:wrapSquare wrapText="bothSides"/>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1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0C78E" w14:textId="1B9BEBA7" w:rsidR="00887FBF" w:rsidRDefault="00887FBF" w:rsidP="00887FBF">
      <w:pPr>
        <w:tabs>
          <w:tab w:val="left" w:pos="4710"/>
        </w:tabs>
        <w:spacing w:after="0" w:line="276" w:lineRule="auto"/>
        <w:jc w:val="both"/>
        <w:rPr>
          <w:rFonts w:cs="Aktiv Grotesk"/>
          <w:color w:val="002060"/>
          <w:lang w:val="en-US"/>
        </w:rPr>
      </w:pPr>
    </w:p>
    <w:p w14:paraId="5A2E10A1" w14:textId="49DF8B68" w:rsidR="00887FBF" w:rsidRDefault="00887FBF" w:rsidP="00887FBF">
      <w:pPr>
        <w:tabs>
          <w:tab w:val="left" w:pos="4710"/>
        </w:tabs>
        <w:spacing w:after="0" w:line="276" w:lineRule="auto"/>
        <w:jc w:val="both"/>
        <w:rPr>
          <w:rFonts w:cs="Aktiv Grotesk"/>
          <w:color w:val="002060"/>
          <w:lang w:val="en-US"/>
        </w:rPr>
      </w:pPr>
    </w:p>
    <w:p w14:paraId="237320A0" w14:textId="0182CB3E" w:rsidR="00887FBF" w:rsidRDefault="009F75D1" w:rsidP="00887FBF">
      <w:pPr>
        <w:tabs>
          <w:tab w:val="left" w:pos="4710"/>
        </w:tabs>
        <w:spacing w:after="0" w:line="276" w:lineRule="auto"/>
        <w:jc w:val="both"/>
        <w:rPr>
          <w:rFonts w:cs="Aktiv Grotesk"/>
          <w:color w:val="002060"/>
          <w:lang w:val="en-US"/>
        </w:rPr>
      </w:pPr>
      <w:r>
        <w:drawing>
          <wp:anchor distT="0" distB="0" distL="114300" distR="114300" simplePos="0" relativeHeight="251814912" behindDoc="0" locked="0" layoutInCell="1" allowOverlap="1" wp14:anchorId="1ED37B9A" wp14:editId="3160F8C0">
            <wp:simplePos x="0" y="0"/>
            <wp:positionH relativeFrom="column">
              <wp:posOffset>2480310</wp:posOffset>
            </wp:positionH>
            <wp:positionV relativeFrom="paragraph">
              <wp:posOffset>7620</wp:posOffset>
            </wp:positionV>
            <wp:extent cx="1716405" cy="1285875"/>
            <wp:effectExtent l="0" t="0" r="0" b="9525"/>
            <wp:wrapSquare wrapText="bothSides"/>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640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13888" behindDoc="0" locked="0" layoutInCell="1" allowOverlap="1" wp14:anchorId="631EC912" wp14:editId="0095C795">
            <wp:simplePos x="0" y="0"/>
            <wp:positionH relativeFrom="margin">
              <wp:posOffset>-657225</wp:posOffset>
            </wp:positionH>
            <wp:positionV relativeFrom="paragraph">
              <wp:posOffset>264160</wp:posOffset>
            </wp:positionV>
            <wp:extent cx="1504950" cy="1000125"/>
            <wp:effectExtent l="0" t="0" r="0" b="9525"/>
            <wp:wrapSquare wrapText="bothSides"/>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809792" behindDoc="0" locked="0" layoutInCell="1" allowOverlap="1" wp14:anchorId="16EFA565" wp14:editId="4B1959BC">
            <wp:simplePos x="0" y="0"/>
            <wp:positionH relativeFrom="margin">
              <wp:align>right</wp:align>
            </wp:positionH>
            <wp:positionV relativeFrom="paragraph">
              <wp:posOffset>10160</wp:posOffset>
            </wp:positionV>
            <wp:extent cx="847725" cy="847725"/>
            <wp:effectExtent l="0" t="0" r="9525" b="9525"/>
            <wp:wrapSquare wrapText="bothSides"/>
            <wp:docPr id="49" name="Picture 49" descr="May be an image of text that says 'NATIONAL YOUTH YOUTH GAMBIA THE COUNCIL ç NVEST IN YoUTH NOW, fOR A GREATE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xt that says 'NATIONAL YOUTH YOUTH GAMBIA THE COUNCIL ç NVEST IN YoUTH NOW, fOR A GREATER FUT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A1DD8" w14:textId="5D6B1411" w:rsidR="00887FBF" w:rsidRDefault="00887FBF" w:rsidP="00887FBF">
      <w:pPr>
        <w:tabs>
          <w:tab w:val="left" w:pos="4710"/>
        </w:tabs>
        <w:spacing w:after="0" w:line="276" w:lineRule="auto"/>
        <w:jc w:val="both"/>
        <w:rPr>
          <w:rFonts w:cs="Aktiv Grotesk"/>
          <w:color w:val="002060"/>
          <w:lang w:val="en-US"/>
        </w:rPr>
      </w:pPr>
    </w:p>
    <w:p w14:paraId="2A19F0D4" w14:textId="527A26DC" w:rsidR="00887FBF" w:rsidRDefault="00887FBF" w:rsidP="00887FBF">
      <w:pPr>
        <w:tabs>
          <w:tab w:val="left" w:pos="4710"/>
        </w:tabs>
        <w:spacing w:after="0" w:line="276" w:lineRule="auto"/>
        <w:jc w:val="both"/>
        <w:rPr>
          <w:rFonts w:cs="Aktiv Grotesk"/>
          <w:color w:val="002060"/>
          <w:lang w:val="en-US"/>
        </w:rPr>
      </w:pPr>
    </w:p>
    <w:p w14:paraId="591D7603" w14:textId="03EEA640" w:rsidR="00887FBF" w:rsidRDefault="00887FBF" w:rsidP="00887FBF">
      <w:pPr>
        <w:tabs>
          <w:tab w:val="left" w:pos="4710"/>
        </w:tabs>
        <w:spacing w:after="0" w:line="276" w:lineRule="auto"/>
        <w:jc w:val="both"/>
        <w:rPr>
          <w:rFonts w:cs="Aktiv Grotesk"/>
          <w:color w:val="002060"/>
          <w:lang w:val="en-US"/>
        </w:rPr>
      </w:pPr>
    </w:p>
    <w:p w14:paraId="63FCB54D" w14:textId="5508A2FB" w:rsidR="00887FBF" w:rsidRDefault="00887FBF" w:rsidP="00887FBF">
      <w:pPr>
        <w:tabs>
          <w:tab w:val="left" w:pos="4710"/>
        </w:tabs>
        <w:spacing w:after="0" w:line="276" w:lineRule="auto"/>
        <w:jc w:val="both"/>
        <w:rPr>
          <w:rFonts w:cs="Aktiv Grotesk"/>
          <w:b/>
          <w:bCs/>
          <w:color w:val="002060"/>
          <w:lang w:val="en-US"/>
        </w:rPr>
      </w:pPr>
      <w:r w:rsidRPr="00887FBF">
        <w:rPr>
          <w:rFonts w:cs="Aktiv Grotesk"/>
          <w:color w:val="002060"/>
          <w:lang w:val="en-US"/>
        </w:rPr>
        <w:t xml:space="preserve"> </w:t>
      </w:r>
    </w:p>
    <w:p w14:paraId="51F6EFF6" w14:textId="11BBC7FB" w:rsidR="00887FBF" w:rsidRDefault="009F75D1" w:rsidP="00887FBF">
      <w:pPr>
        <w:tabs>
          <w:tab w:val="left" w:pos="4710"/>
        </w:tabs>
        <w:spacing w:after="0" w:line="276" w:lineRule="auto"/>
        <w:jc w:val="both"/>
        <w:rPr>
          <w:rFonts w:cs="Aktiv Grotesk"/>
          <w:b/>
          <w:bCs/>
          <w:color w:val="002060"/>
          <w:lang w:val="en-US"/>
        </w:rPr>
      </w:pPr>
      <w:r>
        <w:rPr>
          <w:color w:val="1F4E79" w:themeColor="accent1" w:themeShade="80"/>
        </w:rPr>
        <w:drawing>
          <wp:anchor distT="0" distB="0" distL="114300" distR="114300" simplePos="0" relativeHeight="251815936" behindDoc="0" locked="0" layoutInCell="1" allowOverlap="1" wp14:anchorId="26088AAB" wp14:editId="62920DF0">
            <wp:simplePos x="0" y="0"/>
            <wp:positionH relativeFrom="column">
              <wp:posOffset>1061085</wp:posOffset>
            </wp:positionH>
            <wp:positionV relativeFrom="paragraph">
              <wp:posOffset>8255</wp:posOffset>
            </wp:positionV>
            <wp:extent cx="2125596" cy="923925"/>
            <wp:effectExtent l="0" t="0" r="825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5596" cy="923925"/>
                    </a:xfrm>
                    <a:prstGeom prst="rect">
                      <a:avLst/>
                    </a:prstGeom>
                    <a:noFill/>
                    <a:ln>
                      <a:noFill/>
                    </a:ln>
                  </pic:spPr>
                </pic:pic>
              </a:graphicData>
            </a:graphic>
          </wp:anchor>
        </w:drawing>
      </w:r>
    </w:p>
    <w:p w14:paraId="59748FF9" w14:textId="2389D8C4" w:rsidR="00887FBF" w:rsidRDefault="00887FBF" w:rsidP="00887FBF">
      <w:pPr>
        <w:tabs>
          <w:tab w:val="left" w:pos="4710"/>
        </w:tabs>
        <w:spacing w:after="0" w:line="276" w:lineRule="auto"/>
        <w:jc w:val="both"/>
        <w:rPr>
          <w:rFonts w:cs="Aktiv Grotesk"/>
          <w:b/>
          <w:bCs/>
          <w:color w:val="002060"/>
          <w:lang w:val="en-US"/>
        </w:rPr>
      </w:pPr>
    </w:p>
    <w:p w14:paraId="6D03177B" w14:textId="1258A51F" w:rsidR="00887FBF" w:rsidRPr="00887FBF" w:rsidRDefault="00887FBF" w:rsidP="00887FBF">
      <w:pPr>
        <w:tabs>
          <w:tab w:val="left" w:pos="4710"/>
        </w:tabs>
        <w:spacing w:after="0" w:line="276" w:lineRule="auto"/>
        <w:jc w:val="both"/>
        <w:rPr>
          <w:rFonts w:cs="Aktiv Grotesk"/>
          <w:b/>
          <w:bCs/>
          <w:color w:val="002060"/>
          <w:lang w:val="en-US"/>
        </w:rPr>
      </w:pPr>
    </w:p>
    <w:p w14:paraId="3193DC6A" w14:textId="071D4B27" w:rsidR="00887FBF" w:rsidRDefault="00887FBF" w:rsidP="00887FBF">
      <w:pPr>
        <w:tabs>
          <w:tab w:val="left" w:pos="4710"/>
        </w:tabs>
        <w:spacing w:after="0" w:line="276" w:lineRule="auto"/>
        <w:jc w:val="both"/>
        <w:rPr>
          <w:rFonts w:cs="Aktiv Grotesk"/>
          <w:color w:val="002060"/>
          <w:lang w:val="en-US"/>
        </w:rPr>
      </w:pPr>
    </w:p>
    <w:p w14:paraId="2CB14084" w14:textId="2A355DA2" w:rsidR="00887FBF" w:rsidRPr="00887FBF" w:rsidRDefault="00887FBF" w:rsidP="00887FBF">
      <w:pPr>
        <w:tabs>
          <w:tab w:val="left" w:pos="4710"/>
        </w:tabs>
        <w:spacing w:after="0" w:line="276" w:lineRule="auto"/>
        <w:jc w:val="both"/>
        <w:rPr>
          <w:rFonts w:cs="Aktiv Grotesk"/>
          <w:color w:val="002060"/>
          <w:lang w:val="en-US"/>
        </w:rPr>
      </w:pPr>
      <w:r w:rsidRPr="00887FBF">
        <w:rPr>
          <w:rFonts w:cs="Aktiv Grotesk"/>
          <w:color w:val="002060"/>
          <w:lang w:val="en-US"/>
        </w:rPr>
        <w:t xml:space="preserve"> </w:t>
      </w:r>
    </w:p>
    <w:p w14:paraId="1C8DBE35" w14:textId="5294048A" w:rsidR="009A682C" w:rsidRPr="00683891" w:rsidRDefault="009A682C" w:rsidP="00683891">
      <w:pPr>
        <w:shd w:val="clear" w:color="auto" w:fill="FFFFFF"/>
        <w:spacing w:after="0" w:line="276" w:lineRule="auto"/>
        <w:jc w:val="both"/>
      </w:pPr>
    </w:p>
    <w:p w14:paraId="2BD03591" w14:textId="77777777" w:rsidR="00842A66" w:rsidRPr="00507F8A" w:rsidRDefault="004E35C6" w:rsidP="004E35C6">
      <w:pPr>
        <w:pStyle w:val="H1red22pt"/>
        <w:numPr>
          <w:ilvl w:val="0"/>
          <w:numId w:val="0"/>
        </w:numPr>
      </w:pPr>
      <w:r>
        <w:rPr>
          <w:noProof/>
          <w:lang w:val="en-US"/>
        </w:rPr>
        <w:lastRenderedPageBreak/>
        <w:drawing>
          <wp:anchor distT="0" distB="0" distL="114300" distR="114300" simplePos="0" relativeHeight="251703296" behindDoc="0" locked="0" layoutInCell="1" allowOverlap="1" wp14:anchorId="3425A593" wp14:editId="79500F4E">
            <wp:simplePos x="0" y="0"/>
            <wp:positionH relativeFrom="column">
              <wp:posOffset>-78645</wp:posOffset>
            </wp:positionH>
            <wp:positionV relativeFrom="paragraph">
              <wp:posOffset>6246636</wp:posOffset>
            </wp:positionV>
            <wp:extent cx="3278505" cy="81962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78505" cy="819626"/>
                    </a:xfrm>
                    <a:prstGeom prst="rect">
                      <a:avLst/>
                    </a:prstGeom>
                  </pic:spPr>
                </pic:pic>
              </a:graphicData>
            </a:graphic>
            <wp14:sizeRelH relativeFrom="page">
              <wp14:pctWidth>0</wp14:pctWidth>
            </wp14:sizeRelH>
            <wp14:sizeRelV relativeFrom="page">
              <wp14:pctHeight>0</wp14:pctHeight>
            </wp14:sizeRelV>
          </wp:anchor>
        </w:drawing>
      </w:r>
      <w:r w:rsidR="006B4D84" w:rsidRPr="00AA344C">
        <w:rPr>
          <w:noProof/>
          <w:sz w:val="16"/>
          <w:szCs w:val="16"/>
          <w:lang w:val="en-US"/>
        </w:rPr>
        <mc:AlternateContent>
          <mc:Choice Requires="wps">
            <w:drawing>
              <wp:anchor distT="0" distB="360045" distL="114300" distR="114300" simplePos="0" relativeHeight="251701248" behindDoc="0" locked="0" layoutInCell="1" allowOverlap="0" wp14:anchorId="7A0357A7" wp14:editId="6D468E50">
                <wp:simplePos x="0" y="0"/>
                <wp:positionH relativeFrom="page">
                  <wp:posOffset>10704</wp:posOffset>
                </wp:positionH>
                <wp:positionV relativeFrom="page">
                  <wp:posOffset>0</wp:posOffset>
                </wp:positionV>
                <wp:extent cx="7523480" cy="8920480"/>
                <wp:effectExtent l="0" t="0" r="0" b="0"/>
                <wp:wrapTopAndBottom/>
                <wp:docPr id="47" name="Redondear rectángulo de esquina sencilla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7523480" cy="8920480"/>
                        </a:xfrm>
                        <a:custGeom>
                          <a:avLst/>
                          <a:gdLst>
                            <a:gd name="connsiteX0" fmla="*/ 0 w 1799590"/>
                            <a:gd name="connsiteY0" fmla="*/ 0 h 1934210"/>
                            <a:gd name="connsiteX1" fmla="*/ 1499652 w 1799590"/>
                            <a:gd name="connsiteY1" fmla="*/ 0 h 1934210"/>
                            <a:gd name="connsiteX2" fmla="*/ 1799590 w 1799590"/>
                            <a:gd name="connsiteY2" fmla="*/ 299938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499652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74139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0 h 1934210"/>
                            <a:gd name="connsiteX1" fmla="*/ 1074139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9762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135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77797 h 2012007"/>
                            <a:gd name="connsiteX1" fmla="*/ 1013525 w 1799590"/>
                            <a:gd name="connsiteY1" fmla="*/ 77797 h 2012007"/>
                            <a:gd name="connsiteX2" fmla="*/ 1799590 w 1799590"/>
                            <a:gd name="connsiteY2" fmla="*/ 1128064 h 2012007"/>
                            <a:gd name="connsiteX3" fmla="*/ 1799590 w 1799590"/>
                            <a:gd name="connsiteY3" fmla="*/ 2012007 h 2012007"/>
                            <a:gd name="connsiteX4" fmla="*/ 0 w 1799590"/>
                            <a:gd name="connsiteY4" fmla="*/ 2012007 h 2012007"/>
                            <a:gd name="connsiteX5" fmla="*/ 0 w 1799590"/>
                            <a:gd name="connsiteY5" fmla="*/ 77797 h 2012007"/>
                            <a:gd name="connsiteX0" fmla="*/ 0 w 1799723"/>
                            <a:gd name="connsiteY0" fmla="*/ 77797 h 2012007"/>
                            <a:gd name="connsiteX1" fmla="*/ 1013525 w 1799723"/>
                            <a:gd name="connsiteY1" fmla="*/ 77797 h 2012007"/>
                            <a:gd name="connsiteX2" fmla="*/ 1799590 w 1799723"/>
                            <a:gd name="connsiteY2" fmla="*/ 1128064 h 2012007"/>
                            <a:gd name="connsiteX3" fmla="*/ 1799590 w 1799723"/>
                            <a:gd name="connsiteY3" fmla="*/ 2012007 h 2012007"/>
                            <a:gd name="connsiteX4" fmla="*/ 0 w 1799723"/>
                            <a:gd name="connsiteY4" fmla="*/ 2012007 h 2012007"/>
                            <a:gd name="connsiteX5" fmla="*/ 0 w 1799723"/>
                            <a:gd name="connsiteY5" fmla="*/ 77797 h 2012007"/>
                            <a:gd name="connsiteX0" fmla="*/ 0 w 1799757"/>
                            <a:gd name="connsiteY0" fmla="*/ 0 h 1934210"/>
                            <a:gd name="connsiteX1" fmla="*/ 1013525 w 1799757"/>
                            <a:gd name="connsiteY1" fmla="*/ 0 h 1934210"/>
                            <a:gd name="connsiteX2" fmla="*/ 1799590 w 1799757"/>
                            <a:gd name="connsiteY2" fmla="*/ 1050267 h 1934210"/>
                            <a:gd name="connsiteX3" fmla="*/ 1799590 w 1799757"/>
                            <a:gd name="connsiteY3" fmla="*/ 1934210 h 1934210"/>
                            <a:gd name="connsiteX4" fmla="*/ 0 w 1799757"/>
                            <a:gd name="connsiteY4" fmla="*/ 1934210 h 1934210"/>
                            <a:gd name="connsiteX5" fmla="*/ 0 w 1799757"/>
                            <a:gd name="connsiteY5" fmla="*/ 0 h 1934210"/>
                            <a:gd name="connsiteX0" fmla="*/ 0 w 1799753"/>
                            <a:gd name="connsiteY0" fmla="*/ 0 h 1934210"/>
                            <a:gd name="connsiteX1" fmla="*/ 1013525 w 1799753"/>
                            <a:gd name="connsiteY1" fmla="*/ 0 h 1934210"/>
                            <a:gd name="connsiteX2" fmla="*/ 1799590 w 1799753"/>
                            <a:gd name="connsiteY2" fmla="*/ 1050267 h 1934210"/>
                            <a:gd name="connsiteX3" fmla="*/ 1799590 w 1799753"/>
                            <a:gd name="connsiteY3" fmla="*/ 1934210 h 1934210"/>
                            <a:gd name="connsiteX4" fmla="*/ 0 w 1799753"/>
                            <a:gd name="connsiteY4" fmla="*/ 1934210 h 1934210"/>
                            <a:gd name="connsiteX5" fmla="*/ 0 w 1799753"/>
                            <a:gd name="connsiteY5" fmla="*/ 0 h 1934210"/>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1934210 h 2727008"/>
                            <a:gd name="connsiteX5" fmla="*/ 0 w 1799753"/>
                            <a:gd name="connsiteY5" fmla="*/ 0 h 2727008"/>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2727008 h 2727008"/>
                            <a:gd name="connsiteX5" fmla="*/ 0 w 1799753"/>
                            <a:gd name="connsiteY5" fmla="*/ 0 h 2727008"/>
                            <a:gd name="connsiteX0" fmla="*/ 0 w 1799753"/>
                            <a:gd name="connsiteY0" fmla="*/ 0 h 3359216"/>
                            <a:gd name="connsiteX1" fmla="*/ 1013525 w 1799753"/>
                            <a:gd name="connsiteY1" fmla="*/ 0 h 3359216"/>
                            <a:gd name="connsiteX2" fmla="*/ 1799590 w 1799753"/>
                            <a:gd name="connsiteY2" fmla="*/ 1050267 h 3359216"/>
                            <a:gd name="connsiteX3" fmla="*/ 1799753 w 1799753"/>
                            <a:gd name="connsiteY3" fmla="*/ 2727008 h 3359216"/>
                            <a:gd name="connsiteX4" fmla="*/ 0 w 1799753"/>
                            <a:gd name="connsiteY4" fmla="*/ 3359216 h 3359216"/>
                            <a:gd name="connsiteX5" fmla="*/ 0 w 1799753"/>
                            <a:gd name="connsiteY5" fmla="*/ 0 h 3359216"/>
                            <a:gd name="connsiteX0" fmla="*/ 0 w 1799753"/>
                            <a:gd name="connsiteY0" fmla="*/ 0 h 3359216"/>
                            <a:gd name="connsiteX1" fmla="*/ 1013525 w 1799753"/>
                            <a:gd name="connsiteY1" fmla="*/ 0 h 3359216"/>
                            <a:gd name="connsiteX2" fmla="*/ 1799590 w 1799753"/>
                            <a:gd name="connsiteY2" fmla="*/ 1050267 h 3359216"/>
                            <a:gd name="connsiteX3" fmla="*/ 1799753 w 1799753"/>
                            <a:gd name="connsiteY3" fmla="*/ 3359216 h 3359216"/>
                            <a:gd name="connsiteX4" fmla="*/ 0 w 1799753"/>
                            <a:gd name="connsiteY4" fmla="*/ 3359216 h 3359216"/>
                            <a:gd name="connsiteX5" fmla="*/ 0 w 1799753"/>
                            <a:gd name="connsiteY5" fmla="*/ 0 h 335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9753" h="3359216">
                              <a:moveTo>
                                <a:pt x="0" y="0"/>
                              </a:moveTo>
                              <a:lnTo>
                                <a:pt x="1013525" y="0"/>
                              </a:lnTo>
                              <a:cubicBezTo>
                                <a:pt x="1406715" y="2369"/>
                                <a:pt x="1809050" y="103716"/>
                                <a:pt x="1799590" y="1050267"/>
                              </a:cubicBezTo>
                              <a:cubicBezTo>
                                <a:pt x="1799644" y="1609181"/>
                                <a:pt x="1799699" y="2800302"/>
                                <a:pt x="1799753" y="3359216"/>
                              </a:cubicBezTo>
                              <a:lnTo>
                                <a:pt x="0" y="3359216"/>
                              </a:lnTo>
                              <a:lnTo>
                                <a:pt x="0"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72B4" id="Redondear rectángulo de esquina sencilla 3" o:spid="_x0000_s1026" style="position:absolute;margin-left:.85pt;margin-top:0;width:592.4pt;height:702.4pt;flip:y;z-index:251701248;visibility:visible;mso-wrap-style:square;mso-width-percent:0;mso-height-percent:0;mso-wrap-distance-left:9pt;mso-wrap-distance-top:0;mso-wrap-distance-right:9pt;mso-wrap-distance-bottom:28.35pt;mso-position-horizontal:absolute;mso-position-horizontal-relative:page;mso-position-vertical:absolute;mso-position-vertical-relative:page;mso-width-percent:0;mso-height-percent:0;mso-width-relative:margin;mso-height-relative:margin;v-text-anchor:middle" coordsize="1799753,335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" o:allowoverlap="f" path="m,l1013525,v393190,2369,795525,103716,786065,1050267c1799644,1609181,1799699,2800302,1799753,3359216l,3359216,,xe" fillcolor="#00b0f0" stroked="f" strokeweight="1pt">
                <v:stroke joinstyle="miter"/>
                <v:path arrowok="t" o:connecttype="custom" o:connectlocs="0,0;4236823,0;7522799,2789010;7523480,8920480;0,8920480;0,0" o:connectangles="0,0,0,0,0,0"/>
                <o:lock v:ext="edit" aspectratio="t"/>
                <w10:wrap type="topAndBottom" anchorx="page" anchory="page"/>
              </v:shape>
            </w:pict>
          </mc:Fallback>
        </mc:AlternateContent>
      </w:r>
    </w:p>
    <w:sectPr w:rsidR="00842A66" w:rsidRPr="00507F8A" w:rsidSect="0014192E">
      <w:headerReference w:type="default" r:id="rId39"/>
      <w:footerReference w:type="default" r:id="rId40"/>
      <w:headerReference w:type="first" r:id="rId41"/>
      <w:pgSz w:w="11906" w:h="16838"/>
      <w:pgMar w:top="1418" w:right="1134" w:bottom="1134" w:left="1134" w:header="680"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CE48D" w14:textId="77777777" w:rsidR="0072414A" w:rsidRDefault="0072414A" w:rsidP="00C10871">
      <w:pPr>
        <w:spacing w:after="0" w:line="240" w:lineRule="auto"/>
      </w:pPr>
      <w:r>
        <w:separator/>
      </w:r>
    </w:p>
    <w:p w14:paraId="2A88C626" w14:textId="77777777" w:rsidR="0072414A" w:rsidRDefault="0072414A"/>
  </w:endnote>
  <w:endnote w:type="continuationSeparator" w:id="0">
    <w:p w14:paraId="4652B773" w14:textId="77777777" w:rsidR="0072414A" w:rsidRDefault="0072414A" w:rsidP="00C10871">
      <w:pPr>
        <w:spacing w:after="0" w:line="240" w:lineRule="auto"/>
      </w:pPr>
      <w:r>
        <w:continuationSeparator/>
      </w:r>
    </w:p>
    <w:p w14:paraId="6E547EC8" w14:textId="77777777" w:rsidR="0072414A" w:rsidRDefault="00724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Light">
    <w:panose1 w:val="020B0404020202020204"/>
    <w:charset w:val="00"/>
    <w:family w:val="swiss"/>
    <w:pitch w:val="variable"/>
    <w:sig w:usb0="E100AAFF" w:usb1="D000FFFB" w:usb2="00000028" w:usb3="00000000" w:csb0="000101FF" w:csb1="00000000"/>
  </w:font>
  <w:font w:name="Aktiv Grotesk">
    <w:panose1 w:val="020B0504020202020204"/>
    <w:charset w:val="00"/>
    <w:family w:val="swiss"/>
    <w:pitch w:val="variable"/>
    <w:sig w:usb0="E100AAFF" w:usb1="D000FFFB" w:usb2="00000028" w:usb3="00000000" w:csb0="000101FF" w:csb1="00000000"/>
  </w:font>
  <w:font w:name="Aktiv Grotesk Medium">
    <w:panose1 w:val="020B0504020202020204"/>
    <w:charset w:val="00"/>
    <w:family w:val="swiss"/>
    <w:pitch w:val="variable"/>
    <w:sig w:usb0="E100AAFF" w:usb1="D000FFFB" w:usb2="0000002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ktiv Grotesk App Light">
    <w:panose1 w:val="020B0404020202020204"/>
    <w:charset w:val="00"/>
    <w:family w:val="swiss"/>
    <w:pitch w:val="variable"/>
    <w:sig w:usb0="E100AAFF" w:usb1="D000FFFB" w:usb2="00000028"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4F2C" w14:textId="377D8E6D" w:rsidR="00BB677D" w:rsidRPr="00325B5B" w:rsidRDefault="00BB677D" w:rsidP="003B33BA">
    <w:pPr>
      <w:tabs>
        <w:tab w:val="right" w:pos="10205"/>
      </w:tabs>
      <w:spacing w:after="0" w:line="240" w:lineRule="auto"/>
      <w:ind w:left="-567" w:right="-567"/>
      <w:jc w:val="right"/>
      <w:rPr>
        <w:rStyle w:val="Foot"/>
      </w:rPr>
    </w:pPr>
    <w:r w:rsidRPr="00325B5B">
      <w:rPr>
        <w:rStyle w:val="Foot"/>
      </w:rPr>
      <w:t>S</w:t>
    </w:r>
    <w:r w:rsidR="002A30CC">
      <w:rPr>
        <w:rStyle w:val="Foot"/>
      </w:rPr>
      <w:t>OS Children’s Villages</w:t>
    </w:r>
    <w:r w:rsidR="0025506B">
      <w:rPr>
        <w:rStyle w:val="Foot"/>
      </w:rPr>
      <w:t xml:space="preserve"> in The Gambia</w:t>
    </w:r>
    <w:r w:rsidRPr="00325B5B">
      <w:rPr>
        <w:rStyle w:val="Foot"/>
      </w:rPr>
      <w:tab/>
    </w:r>
    <w:r w:rsidRPr="00325B5B">
      <w:rPr>
        <w:rStyle w:val="Foot"/>
      </w:rPr>
      <w:fldChar w:fldCharType="begin"/>
    </w:r>
    <w:r w:rsidRPr="00325B5B">
      <w:rPr>
        <w:rStyle w:val="Foot"/>
      </w:rPr>
      <w:instrText>PAGE  \* Arabic  \* MERGEFORMAT</w:instrText>
    </w:r>
    <w:r w:rsidRPr="00325B5B">
      <w:rPr>
        <w:rStyle w:val="Foot"/>
      </w:rPr>
      <w:fldChar w:fldCharType="separate"/>
    </w:r>
    <w:r w:rsidR="001E4B46">
      <w:rPr>
        <w:rStyle w:val="Foot"/>
      </w:rPr>
      <w:t>3</w:t>
    </w:r>
    <w:r w:rsidRPr="00325B5B">
      <w:rPr>
        <w:rStyle w:val="Foot"/>
      </w:rPr>
      <w:fldChar w:fldCharType="end"/>
    </w:r>
    <w:r w:rsidRPr="00325B5B">
      <w:rPr>
        <w:rStyle w:val="Foot"/>
      </w:rPr>
      <w:t>/</w:t>
    </w:r>
    <w:r w:rsidRPr="00325B5B">
      <w:rPr>
        <w:rStyle w:val="Foot"/>
      </w:rPr>
      <w:fldChar w:fldCharType="begin"/>
    </w:r>
    <w:r w:rsidRPr="00325B5B">
      <w:rPr>
        <w:rStyle w:val="Foot"/>
      </w:rPr>
      <w:instrText>NUMPAGES  \* Arabic  \* MERGEFORMAT</w:instrText>
    </w:r>
    <w:r w:rsidRPr="00325B5B">
      <w:rPr>
        <w:rStyle w:val="Foot"/>
      </w:rPr>
      <w:fldChar w:fldCharType="separate"/>
    </w:r>
    <w:r w:rsidR="001E4B46">
      <w:rPr>
        <w:rStyle w:val="Foot"/>
      </w:rPr>
      <w:t>12</w:t>
    </w:r>
    <w:r w:rsidRPr="00325B5B">
      <w:rPr>
        <w:rStyle w:val="Foo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B926A" w14:textId="77777777" w:rsidR="0072414A" w:rsidRDefault="0072414A" w:rsidP="00C10871">
      <w:pPr>
        <w:spacing w:after="0" w:line="240" w:lineRule="auto"/>
      </w:pPr>
      <w:r>
        <w:separator/>
      </w:r>
    </w:p>
    <w:p w14:paraId="5AACEB5C" w14:textId="77777777" w:rsidR="0072414A" w:rsidRDefault="0072414A"/>
  </w:footnote>
  <w:footnote w:type="continuationSeparator" w:id="0">
    <w:p w14:paraId="1B36339D" w14:textId="77777777" w:rsidR="0072414A" w:rsidRDefault="0072414A" w:rsidP="00C10871">
      <w:pPr>
        <w:spacing w:after="0" w:line="240" w:lineRule="auto"/>
      </w:pPr>
      <w:r>
        <w:continuationSeparator/>
      </w:r>
    </w:p>
    <w:p w14:paraId="0966D166" w14:textId="77777777" w:rsidR="0072414A" w:rsidRDefault="007241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0909" w14:textId="7C75EE65" w:rsidR="00A2381B" w:rsidRDefault="00A2381B">
    <w:pPr>
      <w:pStyle w:val="Header"/>
    </w:pPr>
    <w:r w:rsidRPr="004C6A18">
      <w:rPr>
        <w:lang w:val="en-US"/>
      </w:rPr>
      <mc:AlternateContent>
        <mc:Choice Requires="wps">
          <w:drawing>
            <wp:anchor distT="0" distB="360045" distL="114300" distR="114300" simplePos="0" relativeHeight="251659264" behindDoc="0" locked="0" layoutInCell="1" allowOverlap="1" wp14:anchorId="5347888F" wp14:editId="239AC7D5">
              <wp:simplePos x="0" y="0"/>
              <wp:positionH relativeFrom="page">
                <wp:align>left</wp:align>
              </wp:positionH>
              <wp:positionV relativeFrom="page">
                <wp:align>top</wp:align>
              </wp:positionV>
              <wp:extent cx="9944100" cy="493177"/>
              <wp:effectExtent l="0" t="0" r="0" b="2540"/>
              <wp:wrapTopAndBottom/>
              <wp:docPr id="28" name="Redondear rectángulo de esquina sencilla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9944100" cy="493177"/>
                      </a:xfrm>
                      <a:custGeom>
                        <a:avLst/>
                        <a:gdLst>
                          <a:gd name="connsiteX0" fmla="*/ 0 w 1799590"/>
                          <a:gd name="connsiteY0" fmla="*/ 0 h 1934210"/>
                          <a:gd name="connsiteX1" fmla="*/ 1499652 w 1799590"/>
                          <a:gd name="connsiteY1" fmla="*/ 0 h 1934210"/>
                          <a:gd name="connsiteX2" fmla="*/ 1799590 w 1799590"/>
                          <a:gd name="connsiteY2" fmla="*/ 299938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499652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74139 w 1799590"/>
                          <a:gd name="connsiteY1" fmla="*/ 0 h 1934210"/>
                          <a:gd name="connsiteX2" fmla="*/ 1799590 w 1799590"/>
                          <a:gd name="connsiteY2" fmla="*/ 69376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4024 h 1938234"/>
                          <a:gd name="connsiteX1" fmla="*/ 1074139 w 1799590"/>
                          <a:gd name="connsiteY1" fmla="*/ 4024 h 1938234"/>
                          <a:gd name="connsiteX2" fmla="*/ 1799590 w 1799590"/>
                          <a:gd name="connsiteY2" fmla="*/ 697788 h 1938234"/>
                          <a:gd name="connsiteX3" fmla="*/ 1799590 w 1799590"/>
                          <a:gd name="connsiteY3" fmla="*/ 1938234 h 1938234"/>
                          <a:gd name="connsiteX4" fmla="*/ 0 w 1799590"/>
                          <a:gd name="connsiteY4" fmla="*/ 1938234 h 1938234"/>
                          <a:gd name="connsiteX5" fmla="*/ 0 w 1799590"/>
                          <a:gd name="connsiteY5" fmla="*/ 4024 h 1938234"/>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74496 h 2008706"/>
                          <a:gd name="connsiteX1" fmla="*/ 1074139 w 1799590"/>
                          <a:gd name="connsiteY1" fmla="*/ 74496 h 2008706"/>
                          <a:gd name="connsiteX2" fmla="*/ 1799590 w 1799590"/>
                          <a:gd name="connsiteY2" fmla="*/ 1080200 h 2008706"/>
                          <a:gd name="connsiteX3" fmla="*/ 1799590 w 1799590"/>
                          <a:gd name="connsiteY3" fmla="*/ 2008706 h 2008706"/>
                          <a:gd name="connsiteX4" fmla="*/ 0 w 1799590"/>
                          <a:gd name="connsiteY4" fmla="*/ 2008706 h 2008706"/>
                          <a:gd name="connsiteX5" fmla="*/ 0 w 1799590"/>
                          <a:gd name="connsiteY5" fmla="*/ 74496 h 2008706"/>
                          <a:gd name="connsiteX0" fmla="*/ 0 w 1799590"/>
                          <a:gd name="connsiteY0" fmla="*/ 0 h 1934210"/>
                          <a:gd name="connsiteX1" fmla="*/ 1074139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9762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0 h 1934210"/>
                          <a:gd name="connsiteX1" fmla="*/ 1013525 w 1799590"/>
                          <a:gd name="connsiteY1" fmla="*/ 0 h 1934210"/>
                          <a:gd name="connsiteX2" fmla="*/ 1799590 w 1799590"/>
                          <a:gd name="connsiteY2" fmla="*/ 1005704 h 1934210"/>
                          <a:gd name="connsiteX3" fmla="*/ 1799590 w 1799590"/>
                          <a:gd name="connsiteY3" fmla="*/ 1934210 h 1934210"/>
                          <a:gd name="connsiteX4" fmla="*/ 0 w 1799590"/>
                          <a:gd name="connsiteY4" fmla="*/ 1934210 h 1934210"/>
                          <a:gd name="connsiteX5" fmla="*/ 0 w 1799590"/>
                          <a:gd name="connsiteY5" fmla="*/ 0 h 1934210"/>
                          <a:gd name="connsiteX0" fmla="*/ 0 w 1799590"/>
                          <a:gd name="connsiteY0" fmla="*/ 77797 h 2012007"/>
                          <a:gd name="connsiteX1" fmla="*/ 1013525 w 1799590"/>
                          <a:gd name="connsiteY1" fmla="*/ 77797 h 2012007"/>
                          <a:gd name="connsiteX2" fmla="*/ 1799590 w 1799590"/>
                          <a:gd name="connsiteY2" fmla="*/ 1128064 h 2012007"/>
                          <a:gd name="connsiteX3" fmla="*/ 1799590 w 1799590"/>
                          <a:gd name="connsiteY3" fmla="*/ 2012007 h 2012007"/>
                          <a:gd name="connsiteX4" fmla="*/ 0 w 1799590"/>
                          <a:gd name="connsiteY4" fmla="*/ 2012007 h 2012007"/>
                          <a:gd name="connsiteX5" fmla="*/ 0 w 1799590"/>
                          <a:gd name="connsiteY5" fmla="*/ 77797 h 2012007"/>
                          <a:gd name="connsiteX0" fmla="*/ 0 w 1799723"/>
                          <a:gd name="connsiteY0" fmla="*/ 77797 h 2012007"/>
                          <a:gd name="connsiteX1" fmla="*/ 1013525 w 1799723"/>
                          <a:gd name="connsiteY1" fmla="*/ 77797 h 2012007"/>
                          <a:gd name="connsiteX2" fmla="*/ 1799590 w 1799723"/>
                          <a:gd name="connsiteY2" fmla="*/ 1128064 h 2012007"/>
                          <a:gd name="connsiteX3" fmla="*/ 1799590 w 1799723"/>
                          <a:gd name="connsiteY3" fmla="*/ 2012007 h 2012007"/>
                          <a:gd name="connsiteX4" fmla="*/ 0 w 1799723"/>
                          <a:gd name="connsiteY4" fmla="*/ 2012007 h 2012007"/>
                          <a:gd name="connsiteX5" fmla="*/ 0 w 1799723"/>
                          <a:gd name="connsiteY5" fmla="*/ 77797 h 2012007"/>
                          <a:gd name="connsiteX0" fmla="*/ 0 w 1799757"/>
                          <a:gd name="connsiteY0" fmla="*/ 0 h 1934210"/>
                          <a:gd name="connsiteX1" fmla="*/ 1013525 w 1799757"/>
                          <a:gd name="connsiteY1" fmla="*/ 0 h 1934210"/>
                          <a:gd name="connsiteX2" fmla="*/ 1799590 w 1799757"/>
                          <a:gd name="connsiteY2" fmla="*/ 1050267 h 1934210"/>
                          <a:gd name="connsiteX3" fmla="*/ 1799590 w 1799757"/>
                          <a:gd name="connsiteY3" fmla="*/ 1934210 h 1934210"/>
                          <a:gd name="connsiteX4" fmla="*/ 0 w 1799757"/>
                          <a:gd name="connsiteY4" fmla="*/ 1934210 h 1934210"/>
                          <a:gd name="connsiteX5" fmla="*/ 0 w 1799757"/>
                          <a:gd name="connsiteY5" fmla="*/ 0 h 1934210"/>
                          <a:gd name="connsiteX0" fmla="*/ 0 w 1799753"/>
                          <a:gd name="connsiteY0" fmla="*/ 0 h 1934210"/>
                          <a:gd name="connsiteX1" fmla="*/ 1013525 w 1799753"/>
                          <a:gd name="connsiteY1" fmla="*/ 0 h 1934210"/>
                          <a:gd name="connsiteX2" fmla="*/ 1799590 w 1799753"/>
                          <a:gd name="connsiteY2" fmla="*/ 1050267 h 1934210"/>
                          <a:gd name="connsiteX3" fmla="*/ 1799590 w 1799753"/>
                          <a:gd name="connsiteY3" fmla="*/ 1934210 h 1934210"/>
                          <a:gd name="connsiteX4" fmla="*/ 0 w 1799753"/>
                          <a:gd name="connsiteY4" fmla="*/ 1934210 h 1934210"/>
                          <a:gd name="connsiteX5" fmla="*/ 0 w 1799753"/>
                          <a:gd name="connsiteY5" fmla="*/ 0 h 1934210"/>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1934210 h 2727008"/>
                          <a:gd name="connsiteX5" fmla="*/ 0 w 1799753"/>
                          <a:gd name="connsiteY5" fmla="*/ 0 h 2727008"/>
                          <a:gd name="connsiteX0" fmla="*/ 0 w 1799753"/>
                          <a:gd name="connsiteY0" fmla="*/ 0 h 2727008"/>
                          <a:gd name="connsiteX1" fmla="*/ 1013525 w 1799753"/>
                          <a:gd name="connsiteY1" fmla="*/ 0 h 2727008"/>
                          <a:gd name="connsiteX2" fmla="*/ 1799590 w 1799753"/>
                          <a:gd name="connsiteY2" fmla="*/ 1050267 h 2727008"/>
                          <a:gd name="connsiteX3" fmla="*/ 1799753 w 1799753"/>
                          <a:gd name="connsiteY3" fmla="*/ 2727008 h 2727008"/>
                          <a:gd name="connsiteX4" fmla="*/ 0 w 1799753"/>
                          <a:gd name="connsiteY4" fmla="*/ 2727008 h 2727008"/>
                          <a:gd name="connsiteX5" fmla="*/ 0 w 1799753"/>
                          <a:gd name="connsiteY5" fmla="*/ 0 h 2727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99753" h="2727008">
                            <a:moveTo>
                              <a:pt x="0" y="0"/>
                            </a:moveTo>
                            <a:lnTo>
                              <a:pt x="1013525" y="0"/>
                            </a:lnTo>
                            <a:cubicBezTo>
                              <a:pt x="1406715" y="2369"/>
                              <a:pt x="1809050" y="103716"/>
                              <a:pt x="1799590" y="1050267"/>
                            </a:cubicBezTo>
                            <a:cubicBezTo>
                              <a:pt x="1799644" y="1609181"/>
                              <a:pt x="1799699" y="2168094"/>
                              <a:pt x="1799753" y="2727008"/>
                            </a:cubicBezTo>
                            <a:lnTo>
                              <a:pt x="0" y="2727008"/>
                            </a:lnTo>
                            <a:lnTo>
                              <a:pt x="0" y="0"/>
                            </a:lnTo>
                            <a:close/>
                          </a:path>
                        </a:pathLst>
                      </a:cu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21C0E" id="Redondear rectángulo de esquina sencilla 3" o:spid="_x0000_s1026" style="position:absolute;margin-left:0;margin-top:0;width:783pt;height:38.85pt;flip:y;z-index:251659264;visibility:visible;mso-wrap-style:square;mso-width-percent:0;mso-height-percent:0;mso-wrap-distance-left:9pt;mso-wrap-distance-top:0;mso-wrap-distance-right:9pt;mso-wrap-distance-bottom:28.35pt;mso-position-horizontal:left;mso-position-horizontal-relative:page;mso-position-vertical:top;mso-position-vertical-relative:page;mso-width-percent:0;mso-height-percent:0;mso-width-relative:margin;mso-height-relative:margin;v-text-anchor:middle" coordsize="1799753,272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" path="m,l1013525,v393190,2369,795525,103716,786065,1050267c1799644,1609181,1799699,2168094,1799753,2727008l,2727008,,xe" fillcolor="#00b0f0" stroked="f" strokeweight="1pt">
              <v:stroke joinstyle="miter"/>
              <v:path arrowok="t" o:connecttype="custom" o:connectlocs="0,0;5599987,0;9943199,189940;9944100,493177;0,493177;0,0" o:connectangles="0,0,0,0,0,0"/>
              <o:lock v:ext="edit" aspectratio="t"/>
              <w10:wrap type="topAndBottom"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37A6" w14:textId="77777777" w:rsidR="00BB677D" w:rsidRDefault="00BB677D" w:rsidP="00E42D82">
    <w:pPr>
      <w:tabs>
        <w:tab w:val="left" w:pos="6870"/>
      </w:tabs>
    </w:pPr>
    <w:r>
      <w:tab/>
    </w:r>
  </w:p>
  <w:p w14:paraId="2520C6D4" w14:textId="77777777" w:rsidR="00BB677D" w:rsidRDefault="00BB67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84BE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1E81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EC58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BC79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A8E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1458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F2DD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88CA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C259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E827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52385"/>
    <w:multiLevelType w:val="hybridMultilevel"/>
    <w:tmpl w:val="9C40DC78"/>
    <w:lvl w:ilvl="0" w:tplc="9E64DCB6">
      <w:start w:val="1"/>
      <w:numFmt w:val="bullet"/>
      <w:lvlText w:val="•"/>
      <w:lvlJc w:val="left"/>
      <w:pPr>
        <w:ind w:left="360"/>
      </w:pPr>
      <w:rPr>
        <w:rFonts w:ascii="Calibri" w:eastAsia="Calibri" w:hAnsi="Calibri" w:cs="Calibri"/>
        <w:b w:val="0"/>
        <w:i w:val="0"/>
        <w:strike w:val="0"/>
        <w:dstrike w:val="0"/>
        <w:color w:val="EB6B2F"/>
        <w:sz w:val="21"/>
        <w:szCs w:val="21"/>
        <w:u w:val="none" w:color="000000"/>
        <w:bdr w:val="none" w:sz="0" w:space="0" w:color="auto"/>
        <w:shd w:val="clear" w:color="auto" w:fill="auto"/>
        <w:vertAlign w:val="baseline"/>
      </w:rPr>
    </w:lvl>
    <w:lvl w:ilvl="1" w:tplc="EEF033C2">
      <w:start w:val="1"/>
      <w:numFmt w:val="bullet"/>
      <w:lvlText w:val="o"/>
      <w:lvlJc w:val="left"/>
      <w:pPr>
        <w:ind w:left="1080"/>
      </w:pPr>
      <w:rPr>
        <w:rFonts w:ascii="Calibri" w:eastAsia="Calibri" w:hAnsi="Calibri" w:cs="Calibri"/>
        <w:b w:val="0"/>
        <w:i w:val="0"/>
        <w:strike w:val="0"/>
        <w:dstrike w:val="0"/>
        <w:color w:val="EB6B2F"/>
        <w:sz w:val="21"/>
        <w:szCs w:val="21"/>
        <w:u w:val="none" w:color="000000"/>
        <w:bdr w:val="none" w:sz="0" w:space="0" w:color="auto"/>
        <w:shd w:val="clear" w:color="auto" w:fill="auto"/>
        <w:vertAlign w:val="baseline"/>
      </w:rPr>
    </w:lvl>
    <w:lvl w:ilvl="2" w:tplc="F0326C5A">
      <w:start w:val="1"/>
      <w:numFmt w:val="bullet"/>
      <w:lvlText w:val="▪"/>
      <w:lvlJc w:val="left"/>
      <w:pPr>
        <w:ind w:left="1800"/>
      </w:pPr>
      <w:rPr>
        <w:rFonts w:ascii="Calibri" w:eastAsia="Calibri" w:hAnsi="Calibri" w:cs="Calibri"/>
        <w:b w:val="0"/>
        <w:i w:val="0"/>
        <w:strike w:val="0"/>
        <w:dstrike w:val="0"/>
        <w:color w:val="EB6B2F"/>
        <w:sz w:val="21"/>
        <w:szCs w:val="21"/>
        <w:u w:val="none" w:color="000000"/>
        <w:bdr w:val="none" w:sz="0" w:space="0" w:color="auto"/>
        <w:shd w:val="clear" w:color="auto" w:fill="auto"/>
        <w:vertAlign w:val="baseline"/>
      </w:rPr>
    </w:lvl>
    <w:lvl w:ilvl="3" w:tplc="3D206D00">
      <w:start w:val="1"/>
      <w:numFmt w:val="bullet"/>
      <w:lvlText w:val="•"/>
      <w:lvlJc w:val="left"/>
      <w:pPr>
        <w:ind w:left="2520"/>
      </w:pPr>
      <w:rPr>
        <w:rFonts w:ascii="Calibri" w:eastAsia="Calibri" w:hAnsi="Calibri" w:cs="Calibri"/>
        <w:b w:val="0"/>
        <w:i w:val="0"/>
        <w:strike w:val="0"/>
        <w:dstrike w:val="0"/>
        <w:color w:val="EB6B2F"/>
        <w:sz w:val="21"/>
        <w:szCs w:val="21"/>
        <w:u w:val="none" w:color="000000"/>
        <w:bdr w:val="none" w:sz="0" w:space="0" w:color="auto"/>
        <w:shd w:val="clear" w:color="auto" w:fill="auto"/>
        <w:vertAlign w:val="baseline"/>
      </w:rPr>
    </w:lvl>
    <w:lvl w:ilvl="4" w:tplc="324A94C4">
      <w:start w:val="1"/>
      <w:numFmt w:val="bullet"/>
      <w:lvlText w:val="o"/>
      <w:lvlJc w:val="left"/>
      <w:pPr>
        <w:ind w:left="3240"/>
      </w:pPr>
      <w:rPr>
        <w:rFonts w:ascii="Calibri" w:eastAsia="Calibri" w:hAnsi="Calibri" w:cs="Calibri"/>
        <w:b w:val="0"/>
        <w:i w:val="0"/>
        <w:strike w:val="0"/>
        <w:dstrike w:val="0"/>
        <w:color w:val="EB6B2F"/>
        <w:sz w:val="21"/>
        <w:szCs w:val="21"/>
        <w:u w:val="none" w:color="000000"/>
        <w:bdr w:val="none" w:sz="0" w:space="0" w:color="auto"/>
        <w:shd w:val="clear" w:color="auto" w:fill="auto"/>
        <w:vertAlign w:val="baseline"/>
      </w:rPr>
    </w:lvl>
    <w:lvl w:ilvl="5" w:tplc="C9066C80">
      <w:start w:val="1"/>
      <w:numFmt w:val="bullet"/>
      <w:lvlText w:val="▪"/>
      <w:lvlJc w:val="left"/>
      <w:pPr>
        <w:ind w:left="3960"/>
      </w:pPr>
      <w:rPr>
        <w:rFonts w:ascii="Calibri" w:eastAsia="Calibri" w:hAnsi="Calibri" w:cs="Calibri"/>
        <w:b w:val="0"/>
        <w:i w:val="0"/>
        <w:strike w:val="0"/>
        <w:dstrike w:val="0"/>
        <w:color w:val="EB6B2F"/>
        <w:sz w:val="21"/>
        <w:szCs w:val="21"/>
        <w:u w:val="none" w:color="000000"/>
        <w:bdr w:val="none" w:sz="0" w:space="0" w:color="auto"/>
        <w:shd w:val="clear" w:color="auto" w:fill="auto"/>
        <w:vertAlign w:val="baseline"/>
      </w:rPr>
    </w:lvl>
    <w:lvl w:ilvl="6" w:tplc="D55A93C6">
      <w:start w:val="1"/>
      <w:numFmt w:val="bullet"/>
      <w:lvlText w:val="•"/>
      <w:lvlJc w:val="left"/>
      <w:pPr>
        <w:ind w:left="4680"/>
      </w:pPr>
      <w:rPr>
        <w:rFonts w:ascii="Calibri" w:eastAsia="Calibri" w:hAnsi="Calibri" w:cs="Calibri"/>
        <w:b w:val="0"/>
        <w:i w:val="0"/>
        <w:strike w:val="0"/>
        <w:dstrike w:val="0"/>
        <w:color w:val="EB6B2F"/>
        <w:sz w:val="21"/>
        <w:szCs w:val="21"/>
        <w:u w:val="none" w:color="000000"/>
        <w:bdr w:val="none" w:sz="0" w:space="0" w:color="auto"/>
        <w:shd w:val="clear" w:color="auto" w:fill="auto"/>
        <w:vertAlign w:val="baseline"/>
      </w:rPr>
    </w:lvl>
    <w:lvl w:ilvl="7" w:tplc="9A9E2BAA">
      <w:start w:val="1"/>
      <w:numFmt w:val="bullet"/>
      <w:lvlText w:val="o"/>
      <w:lvlJc w:val="left"/>
      <w:pPr>
        <w:ind w:left="5400"/>
      </w:pPr>
      <w:rPr>
        <w:rFonts w:ascii="Calibri" w:eastAsia="Calibri" w:hAnsi="Calibri" w:cs="Calibri"/>
        <w:b w:val="0"/>
        <w:i w:val="0"/>
        <w:strike w:val="0"/>
        <w:dstrike w:val="0"/>
        <w:color w:val="EB6B2F"/>
        <w:sz w:val="21"/>
        <w:szCs w:val="21"/>
        <w:u w:val="none" w:color="000000"/>
        <w:bdr w:val="none" w:sz="0" w:space="0" w:color="auto"/>
        <w:shd w:val="clear" w:color="auto" w:fill="auto"/>
        <w:vertAlign w:val="baseline"/>
      </w:rPr>
    </w:lvl>
    <w:lvl w:ilvl="8" w:tplc="A3A80002">
      <w:start w:val="1"/>
      <w:numFmt w:val="bullet"/>
      <w:lvlText w:val="▪"/>
      <w:lvlJc w:val="left"/>
      <w:pPr>
        <w:ind w:left="6120"/>
      </w:pPr>
      <w:rPr>
        <w:rFonts w:ascii="Calibri" w:eastAsia="Calibri" w:hAnsi="Calibri" w:cs="Calibri"/>
        <w:b w:val="0"/>
        <w:i w:val="0"/>
        <w:strike w:val="0"/>
        <w:dstrike w:val="0"/>
        <w:color w:val="EB6B2F"/>
        <w:sz w:val="21"/>
        <w:szCs w:val="21"/>
        <w:u w:val="none" w:color="000000"/>
        <w:bdr w:val="none" w:sz="0" w:space="0" w:color="auto"/>
        <w:shd w:val="clear" w:color="auto" w:fill="auto"/>
        <w:vertAlign w:val="baseline"/>
      </w:rPr>
    </w:lvl>
  </w:abstractNum>
  <w:abstractNum w:abstractNumId="11" w15:restartNumberingAfterBreak="0">
    <w:nsid w:val="11EE0385"/>
    <w:multiLevelType w:val="hybridMultilevel"/>
    <w:tmpl w:val="5DF4AF26"/>
    <w:lvl w:ilvl="0" w:tplc="C756B72E">
      <w:start w:val="1"/>
      <w:numFmt w:val="decimal"/>
      <w:lvlText w:val="%1."/>
      <w:lvlJc w:val="left"/>
      <w:pPr>
        <w:ind w:left="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AD6FCC6">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BAA84662">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18AAFDC">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AA480C0">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57EF182">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A7947B8C">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7A06906">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43454DC">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200D49A3"/>
    <w:multiLevelType w:val="hybridMultilevel"/>
    <w:tmpl w:val="4E18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92FBC"/>
    <w:multiLevelType w:val="hybridMultilevel"/>
    <w:tmpl w:val="1C986B10"/>
    <w:lvl w:ilvl="0" w:tplc="D9E60764">
      <w:numFmt w:val="bullet"/>
      <w:lvlText w:val="-"/>
      <w:lvlJc w:val="left"/>
      <w:pPr>
        <w:ind w:left="720" w:hanging="360"/>
      </w:pPr>
      <w:rPr>
        <w:rFonts w:ascii="Aktiv Grotesk Light" w:eastAsia="Times New Roman" w:hAnsi="Aktiv Grotesk Light" w:cs="Aktiv Grotesk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93FB3"/>
    <w:multiLevelType w:val="hybridMultilevel"/>
    <w:tmpl w:val="F07A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90696"/>
    <w:multiLevelType w:val="hybridMultilevel"/>
    <w:tmpl w:val="CFCE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248CD"/>
    <w:multiLevelType w:val="hybridMultilevel"/>
    <w:tmpl w:val="D1D44788"/>
    <w:lvl w:ilvl="0" w:tplc="D9E60764">
      <w:numFmt w:val="bullet"/>
      <w:lvlText w:val="-"/>
      <w:lvlJc w:val="left"/>
      <w:pPr>
        <w:ind w:left="720" w:hanging="360"/>
      </w:pPr>
      <w:rPr>
        <w:rFonts w:ascii="Aktiv Grotesk Light" w:eastAsia="Times New Roman" w:hAnsi="Aktiv Grotesk Light" w:cs="Aktiv Grotesk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9D569A"/>
    <w:multiLevelType w:val="hybridMultilevel"/>
    <w:tmpl w:val="F40887AC"/>
    <w:lvl w:ilvl="0" w:tplc="511887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EB1163"/>
    <w:multiLevelType w:val="hybridMultilevel"/>
    <w:tmpl w:val="DA8E1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732BA8"/>
    <w:multiLevelType w:val="hybridMultilevel"/>
    <w:tmpl w:val="56209B04"/>
    <w:lvl w:ilvl="0" w:tplc="5ED6970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360689"/>
    <w:multiLevelType w:val="hybridMultilevel"/>
    <w:tmpl w:val="E49E38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F04221"/>
    <w:multiLevelType w:val="hybridMultilevel"/>
    <w:tmpl w:val="5C5CAD80"/>
    <w:lvl w:ilvl="0" w:tplc="797CE560">
      <w:start w:val="1"/>
      <w:numFmt w:val="bullet"/>
      <w:lvlText w:val="•"/>
      <w:lvlJc w:val="left"/>
      <w:pPr>
        <w:ind w:left="360"/>
      </w:pPr>
      <w:rPr>
        <w:rFonts w:ascii="Calibri" w:eastAsia="Calibri" w:hAnsi="Calibri" w:cs="Calibri"/>
        <w:b w:val="0"/>
        <w:i w:val="0"/>
        <w:strike w:val="0"/>
        <w:dstrike w:val="0"/>
        <w:color w:val="4275A7"/>
        <w:sz w:val="21"/>
        <w:szCs w:val="21"/>
        <w:u w:val="none" w:color="000000"/>
        <w:bdr w:val="none" w:sz="0" w:space="0" w:color="auto"/>
        <w:shd w:val="clear" w:color="auto" w:fill="auto"/>
        <w:vertAlign w:val="baseline"/>
      </w:rPr>
    </w:lvl>
    <w:lvl w:ilvl="1" w:tplc="0EBCADF8">
      <w:start w:val="1"/>
      <w:numFmt w:val="bullet"/>
      <w:lvlText w:val="o"/>
      <w:lvlJc w:val="left"/>
      <w:pPr>
        <w:ind w:left="1080"/>
      </w:pPr>
      <w:rPr>
        <w:rFonts w:ascii="Calibri" w:eastAsia="Calibri" w:hAnsi="Calibri" w:cs="Calibri"/>
        <w:b w:val="0"/>
        <w:i w:val="0"/>
        <w:strike w:val="0"/>
        <w:dstrike w:val="0"/>
        <w:color w:val="4275A7"/>
        <w:sz w:val="21"/>
        <w:szCs w:val="21"/>
        <w:u w:val="none" w:color="000000"/>
        <w:bdr w:val="none" w:sz="0" w:space="0" w:color="auto"/>
        <w:shd w:val="clear" w:color="auto" w:fill="auto"/>
        <w:vertAlign w:val="baseline"/>
      </w:rPr>
    </w:lvl>
    <w:lvl w:ilvl="2" w:tplc="AFFCEFA8">
      <w:start w:val="1"/>
      <w:numFmt w:val="bullet"/>
      <w:lvlText w:val="▪"/>
      <w:lvlJc w:val="left"/>
      <w:pPr>
        <w:ind w:left="1800"/>
      </w:pPr>
      <w:rPr>
        <w:rFonts w:ascii="Calibri" w:eastAsia="Calibri" w:hAnsi="Calibri" w:cs="Calibri"/>
        <w:b w:val="0"/>
        <w:i w:val="0"/>
        <w:strike w:val="0"/>
        <w:dstrike w:val="0"/>
        <w:color w:val="4275A7"/>
        <w:sz w:val="21"/>
        <w:szCs w:val="21"/>
        <w:u w:val="none" w:color="000000"/>
        <w:bdr w:val="none" w:sz="0" w:space="0" w:color="auto"/>
        <w:shd w:val="clear" w:color="auto" w:fill="auto"/>
        <w:vertAlign w:val="baseline"/>
      </w:rPr>
    </w:lvl>
    <w:lvl w:ilvl="3" w:tplc="BC84ADDE">
      <w:start w:val="1"/>
      <w:numFmt w:val="bullet"/>
      <w:lvlText w:val="•"/>
      <w:lvlJc w:val="left"/>
      <w:pPr>
        <w:ind w:left="2520"/>
      </w:pPr>
      <w:rPr>
        <w:rFonts w:ascii="Calibri" w:eastAsia="Calibri" w:hAnsi="Calibri" w:cs="Calibri"/>
        <w:b w:val="0"/>
        <w:i w:val="0"/>
        <w:strike w:val="0"/>
        <w:dstrike w:val="0"/>
        <w:color w:val="4275A7"/>
        <w:sz w:val="21"/>
        <w:szCs w:val="21"/>
        <w:u w:val="none" w:color="000000"/>
        <w:bdr w:val="none" w:sz="0" w:space="0" w:color="auto"/>
        <w:shd w:val="clear" w:color="auto" w:fill="auto"/>
        <w:vertAlign w:val="baseline"/>
      </w:rPr>
    </w:lvl>
    <w:lvl w:ilvl="4" w:tplc="BEECDDC8">
      <w:start w:val="1"/>
      <w:numFmt w:val="bullet"/>
      <w:lvlText w:val="o"/>
      <w:lvlJc w:val="left"/>
      <w:pPr>
        <w:ind w:left="3240"/>
      </w:pPr>
      <w:rPr>
        <w:rFonts w:ascii="Calibri" w:eastAsia="Calibri" w:hAnsi="Calibri" w:cs="Calibri"/>
        <w:b w:val="0"/>
        <w:i w:val="0"/>
        <w:strike w:val="0"/>
        <w:dstrike w:val="0"/>
        <w:color w:val="4275A7"/>
        <w:sz w:val="21"/>
        <w:szCs w:val="21"/>
        <w:u w:val="none" w:color="000000"/>
        <w:bdr w:val="none" w:sz="0" w:space="0" w:color="auto"/>
        <w:shd w:val="clear" w:color="auto" w:fill="auto"/>
        <w:vertAlign w:val="baseline"/>
      </w:rPr>
    </w:lvl>
    <w:lvl w:ilvl="5" w:tplc="EB40B52A">
      <w:start w:val="1"/>
      <w:numFmt w:val="bullet"/>
      <w:lvlText w:val="▪"/>
      <w:lvlJc w:val="left"/>
      <w:pPr>
        <w:ind w:left="3960"/>
      </w:pPr>
      <w:rPr>
        <w:rFonts w:ascii="Calibri" w:eastAsia="Calibri" w:hAnsi="Calibri" w:cs="Calibri"/>
        <w:b w:val="0"/>
        <w:i w:val="0"/>
        <w:strike w:val="0"/>
        <w:dstrike w:val="0"/>
        <w:color w:val="4275A7"/>
        <w:sz w:val="21"/>
        <w:szCs w:val="21"/>
        <w:u w:val="none" w:color="000000"/>
        <w:bdr w:val="none" w:sz="0" w:space="0" w:color="auto"/>
        <w:shd w:val="clear" w:color="auto" w:fill="auto"/>
        <w:vertAlign w:val="baseline"/>
      </w:rPr>
    </w:lvl>
    <w:lvl w:ilvl="6" w:tplc="B712A56E">
      <w:start w:val="1"/>
      <w:numFmt w:val="bullet"/>
      <w:lvlText w:val="•"/>
      <w:lvlJc w:val="left"/>
      <w:pPr>
        <w:ind w:left="4680"/>
      </w:pPr>
      <w:rPr>
        <w:rFonts w:ascii="Calibri" w:eastAsia="Calibri" w:hAnsi="Calibri" w:cs="Calibri"/>
        <w:b w:val="0"/>
        <w:i w:val="0"/>
        <w:strike w:val="0"/>
        <w:dstrike w:val="0"/>
        <w:color w:val="4275A7"/>
        <w:sz w:val="21"/>
        <w:szCs w:val="21"/>
        <w:u w:val="none" w:color="000000"/>
        <w:bdr w:val="none" w:sz="0" w:space="0" w:color="auto"/>
        <w:shd w:val="clear" w:color="auto" w:fill="auto"/>
        <w:vertAlign w:val="baseline"/>
      </w:rPr>
    </w:lvl>
    <w:lvl w:ilvl="7" w:tplc="1546A600">
      <w:start w:val="1"/>
      <w:numFmt w:val="bullet"/>
      <w:lvlText w:val="o"/>
      <w:lvlJc w:val="left"/>
      <w:pPr>
        <w:ind w:left="5400"/>
      </w:pPr>
      <w:rPr>
        <w:rFonts w:ascii="Calibri" w:eastAsia="Calibri" w:hAnsi="Calibri" w:cs="Calibri"/>
        <w:b w:val="0"/>
        <w:i w:val="0"/>
        <w:strike w:val="0"/>
        <w:dstrike w:val="0"/>
        <w:color w:val="4275A7"/>
        <w:sz w:val="21"/>
        <w:szCs w:val="21"/>
        <w:u w:val="none" w:color="000000"/>
        <w:bdr w:val="none" w:sz="0" w:space="0" w:color="auto"/>
        <w:shd w:val="clear" w:color="auto" w:fill="auto"/>
        <w:vertAlign w:val="baseline"/>
      </w:rPr>
    </w:lvl>
    <w:lvl w:ilvl="8" w:tplc="E0826FAE">
      <w:start w:val="1"/>
      <w:numFmt w:val="bullet"/>
      <w:lvlText w:val="▪"/>
      <w:lvlJc w:val="left"/>
      <w:pPr>
        <w:ind w:left="6120"/>
      </w:pPr>
      <w:rPr>
        <w:rFonts w:ascii="Calibri" w:eastAsia="Calibri" w:hAnsi="Calibri" w:cs="Calibri"/>
        <w:b w:val="0"/>
        <w:i w:val="0"/>
        <w:strike w:val="0"/>
        <w:dstrike w:val="0"/>
        <w:color w:val="4275A7"/>
        <w:sz w:val="21"/>
        <w:szCs w:val="21"/>
        <w:u w:val="none" w:color="000000"/>
        <w:bdr w:val="none" w:sz="0" w:space="0" w:color="auto"/>
        <w:shd w:val="clear" w:color="auto" w:fill="auto"/>
        <w:vertAlign w:val="baseline"/>
      </w:rPr>
    </w:lvl>
  </w:abstractNum>
  <w:abstractNum w:abstractNumId="22" w15:restartNumberingAfterBreak="0">
    <w:nsid w:val="584D4140"/>
    <w:multiLevelType w:val="hybridMultilevel"/>
    <w:tmpl w:val="B5C279C6"/>
    <w:lvl w:ilvl="0" w:tplc="D9E60764">
      <w:numFmt w:val="bullet"/>
      <w:lvlText w:val="-"/>
      <w:lvlJc w:val="left"/>
      <w:pPr>
        <w:ind w:left="720" w:hanging="360"/>
      </w:pPr>
      <w:rPr>
        <w:rFonts w:ascii="Aktiv Grotesk Light" w:eastAsia="Times New Roman" w:hAnsi="Aktiv Grotesk Light" w:cs="Aktiv Grotesk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45A16"/>
    <w:multiLevelType w:val="hybridMultilevel"/>
    <w:tmpl w:val="7046B658"/>
    <w:lvl w:ilvl="0" w:tplc="C3868272">
      <w:start w:val="1"/>
      <w:numFmt w:val="bullet"/>
      <w:lvlText w:val="•"/>
      <w:lvlJc w:val="left"/>
      <w:pPr>
        <w:ind w:left="360"/>
      </w:pPr>
      <w:rPr>
        <w:rFonts w:ascii="Calibri" w:eastAsia="Calibri" w:hAnsi="Calibri" w:cs="Calibri"/>
        <w:b w:val="0"/>
        <w:i w:val="0"/>
        <w:strike w:val="0"/>
        <w:dstrike w:val="0"/>
        <w:color w:val="EB6B2F"/>
        <w:sz w:val="22"/>
        <w:szCs w:val="22"/>
        <w:u w:val="none" w:color="000000"/>
        <w:bdr w:val="none" w:sz="0" w:space="0" w:color="auto"/>
        <w:shd w:val="clear" w:color="auto" w:fill="auto"/>
        <w:vertAlign w:val="baseline"/>
      </w:rPr>
    </w:lvl>
    <w:lvl w:ilvl="1" w:tplc="B7B64D08">
      <w:start w:val="1"/>
      <w:numFmt w:val="bullet"/>
      <w:lvlText w:val="o"/>
      <w:lvlJc w:val="left"/>
      <w:pPr>
        <w:ind w:left="1080"/>
      </w:pPr>
      <w:rPr>
        <w:rFonts w:ascii="Calibri" w:eastAsia="Calibri" w:hAnsi="Calibri" w:cs="Calibri"/>
        <w:b w:val="0"/>
        <w:i w:val="0"/>
        <w:strike w:val="0"/>
        <w:dstrike w:val="0"/>
        <w:color w:val="EB6B2F"/>
        <w:sz w:val="22"/>
        <w:szCs w:val="22"/>
        <w:u w:val="none" w:color="000000"/>
        <w:bdr w:val="none" w:sz="0" w:space="0" w:color="auto"/>
        <w:shd w:val="clear" w:color="auto" w:fill="auto"/>
        <w:vertAlign w:val="baseline"/>
      </w:rPr>
    </w:lvl>
    <w:lvl w:ilvl="2" w:tplc="94D41FEE">
      <w:start w:val="1"/>
      <w:numFmt w:val="bullet"/>
      <w:lvlText w:val="▪"/>
      <w:lvlJc w:val="left"/>
      <w:pPr>
        <w:ind w:left="1800"/>
      </w:pPr>
      <w:rPr>
        <w:rFonts w:ascii="Calibri" w:eastAsia="Calibri" w:hAnsi="Calibri" w:cs="Calibri"/>
        <w:b w:val="0"/>
        <w:i w:val="0"/>
        <w:strike w:val="0"/>
        <w:dstrike w:val="0"/>
        <w:color w:val="EB6B2F"/>
        <w:sz w:val="22"/>
        <w:szCs w:val="22"/>
        <w:u w:val="none" w:color="000000"/>
        <w:bdr w:val="none" w:sz="0" w:space="0" w:color="auto"/>
        <w:shd w:val="clear" w:color="auto" w:fill="auto"/>
        <w:vertAlign w:val="baseline"/>
      </w:rPr>
    </w:lvl>
    <w:lvl w:ilvl="3" w:tplc="76D42C06">
      <w:start w:val="1"/>
      <w:numFmt w:val="bullet"/>
      <w:lvlText w:val="•"/>
      <w:lvlJc w:val="left"/>
      <w:pPr>
        <w:ind w:left="2520"/>
      </w:pPr>
      <w:rPr>
        <w:rFonts w:ascii="Calibri" w:eastAsia="Calibri" w:hAnsi="Calibri" w:cs="Calibri"/>
        <w:b w:val="0"/>
        <w:i w:val="0"/>
        <w:strike w:val="0"/>
        <w:dstrike w:val="0"/>
        <w:color w:val="EB6B2F"/>
        <w:sz w:val="22"/>
        <w:szCs w:val="22"/>
        <w:u w:val="none" w:color="000000"/>
        <w:bdr w:val="none" w:sz="0" w:space="0" w:color="auto"/>
        <w:shd w:val="clear" w:color="auto" w:fill="auto"/>
        <w:vertAlign w:val="baseline"/>
      </w:rPr>
    </w:lvl>
    <w:lvl w:ilvl="4" w:tplc="6BE0FA7A">
      <w:start w:val="1"/>
      <w:numFmt w:val="bullet"/>
      <w:lvlText w:val="o"/>
      <w:lvlJc w:val="left"/>
      <w:pPr>
        <w:ind w:left="3240"/>
      </w:pPr>
      <w:rPr>
        <w:rFonts w:ascii="Calibri" w:eastAsia="Calibri" w:hAnsi="Calibri" w:cs="Calibri"/>
        <w:b w:val="0"/>
        <w:i w:val="0"/>
        <w:strike w:val="0"/>
        <w:dstrike w:val="0"/>
        <w:color w:val="EB6B2F"/>
        <w:sz w:val="22"/>
        <w:szCs w:val="22"/>
        <w:u w:val="none" w:color="000000"/>
        <w:bdr w:val="none" w:sz="0" w:space="0" w:color="auto"/>
        <w:shd w:val="clear" w:color="auto" w:fill="auto"/>
        <w:vertAlign w:val="baseline"/>
      </w:rPr>
    </w:lvl>
    <w:lvl w:ilvl="5" w:tplc="B5F02BDA">
      <w:start w:val="1"/>
      <w:numFmt w:val="bullet"/>
      <w:lvlText w:val="▪"/>
      <w:lvlJc w:val="left"/>
      <w:pPr>
        <w:ind w:left="3960"/>
      </w:pPr>
      <w:rPr>
        <w:rFonts w:ascii="Calibri" w:eastAsia="Calibri" w:hAnsi="Calibri" w:cs="Calibri"/>
        <w:b w:val="0"/>
        <w:i w:val="0"/>
        <w:strike w:val="0"/>
        <w:dstrike w:val="0"/>
        <w:color w:val="EB6B2F"/>
        <w:sz w:val="22"/>
        <w:szCs w:val="22"/>
        <w:u w:val="none" w:color="000000"/>
        <w:bdr w:val="none" w:sz="0" w:space="0" w:color="auto"/>
        <w:shd w:val="clear" w:color="auto" w:fill="auto"/>
        <w:vertAlign w:val="baseline"/>
      </w:rPr>
    </w:lvl>
    <w:lvl w:ilvl="6" w:tplc="D8225010">
      <w:start w:val="1"/>
      <w:numFmt w:val="bullet"/>
      <w:lvlText w:val="•"/>
      <w:lvlJc w:val="left"/>
      <w:pPr>
        <w:ind w:left="4680"/>
      </w:pPr>
      <w:rPr>
        <w:rFonts w:ascii="Calibri" w:eastAsia="Calibri" w:hAnsi="Calibri" w:cs="Calibri"/>
        <w:b w:val="0"/>
        <w:i w:val="0"/>
        <w:strike w:val="0"/>
        <w:dstrike w:val="0"/>
        <w:color w:val="EB6B2F"/>
        <w:sz w:val="22"/>
        <w:szCs w:val="22"/>
        <w:u w:val="none" w:color="000000"/>
        <w:bdr w:val="none" w:sz="0" w:space="0" w:color="auto"/>
        <w:shd w:val="clear" w:color="auto" w:fill="auto"/>
        <w:vertAlign w:val="baseline"/>
      </w:rPr>
    </w:lvl>
    <w:lvl w:ilvl="7" w:tplc="E7820334">
      <w:start w:val="1"/>
      <w:numFmt w:val="bullet"/>
      <w:lvlText w:val="o"/>
      <w:lvlJc w:val="left"/>
      <w:pPr>
        <w:ind w:left="5400"/>
      </w:pPr>
      <w:rPr>
        <w:rFonts w:ascii="Calibri" w:eastAsia="Calibri" w:hAnsi="Calibri" w:cs="Calibri"/>
        <w:b w:val="0"/>
        <w:i w:val="0"/>
        <w:strike w:val="0"/>
        <w:dstrike w:val="0"/>
        <w:color w:val="EB6B2F"/>
        <w:sz w:val="22"/>
        <w:szCs w:val="22"/>
        <w:u w:val="none" w:color="000000"/>
        <w:bdr w:val="none" w:sz="0" w:space="0" w:color="auto"/>
        <w:shd w:val="clear" w:color="auto" w:fill="auto"/>
        <w:vertAlign w:val="baseline"/>
      </w:rPr>
    </w:lvl>
    <w:lvl w:ilvl="8" w:tplc="4A586A80">
      <w:start w:val="1"/>
      <w:numFmt w:val="bullet"/>
      <w:lvlText w:val="▪"/>
      <w:lvlJc w:val="left"/>
      <w:pPr>
        <w:ind w:left="6120"/>
      </w:pPr>
      <w:rPr>
        <w:rFonts w:ascii="Calibri" w:eastAsia="Calibri" w:hAnsi="Calibri" w:cs="Calibri"/>
        <w:b w:val="0"/>
        <w:i w:val="0"/>
        <w:strike w:val="0"/>
        <w:dstrike w:val="0"/>
        <w:color w:val="EB6B2F"/>
        <w:sz w:val="22"/>
        <w:szCs w:val="22"/>
        <w:u w:val="none" w:color="000000"/>
        <w:bdr w:val="none" w:sz="0" w:space="0" w:color="auto"/>
        <w:shd w:val="clear" w:color="auto" w:fill="auto"/>
        <w:vertAlign w:val="baseline"/>
      </w:rPr>
    </w:lvl>
  </w:abstractNum>
  <w:abstractNum w:abstractNumId="24" w15:restartNumberingAfterBreak="0">
    <w:nsid w:val="715B7D54"/>
    <w:multiLevelType w:val="hybridMultilevel"/>
    <w:tmpl w:val="A1444FFA"/>
    <w:lvl w:ilvl="0" w:tplc="BA54CDB0">
      <w:start w:val="1"/>
      <w:numFmt w:val="decimal"/>
      <w:lvlText w:val="%1."/>
      <w:lvlJc w:val="left"/>
      <w:pPr>
        <w:ind w:left="3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83C0F3A8">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03982AC0">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7FF08D2C">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41ACE568">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56823738">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C596C1C6">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73BA2FB8">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0FEE6F6C">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25" w15:restartNumberingAfterBreak="0">
    <w:nsid w:val="75157602"/>
    <w:multiLevelType w:val="hybridMultilevel"/>
    <w:tmpl w:val="C1124C9E"/>
    <w:lvl w:ilvl="0" w:tplc="5F00F20E">
      <w:numFmt w:val="bullet"/>
      <w:lvlText w:val="-"/>
      <w:lvlJc w:val="left"/>
      <w:pPr>
        <w:ind w:left="720" w:hanging="360"/>
      </w:pPr>
      <w:rPr>
        <w:rFonts w:ascii="Aktiv Grotesk Light" w:eastAsiaTheme="minorHAnsi" w:hAnsi="Aktiv Grotesk Light" w:cs="Aktiv Grotesk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EE50EB"/>
    <w:multiLevelType w:val="hybridMultilevel"/>
    <w:tmpl w:val="B6F44896"/>
    <w:lvl w:ilvl="0" w:tplc="2D86EF1E">
      <w:start w:val="1"/>
      <w:numFmt w:val="decimal"/>
      <w:pStyle w:val="H1red22p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B37D28"/>
    <w:multiLevelType w:val="hybridMultilevel"/>
    <w:tmpl w:val="7864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53603">
    <w:abstractNumId w:val="20"/>
  </w:num>
  <w:num w:numId="2" w16cid:durableId="2047244906">
    <w:abstractNumId w:val="0"/>
  </w:num>
  <w:num w:numId="3" w16cid:durableId="436217563">
    <w:abstractNumId w:val="1"/>
  </w:num>
  <w:num w:numId="4" w16cid:durableId="1793091342">
    <w:abstractNumId w:val="2"/>
  </w:num>
  <w:num w:numId="5" w16cid:durableId="2058235676">
    <w:abstractNumId w:val="3"/>
  </w:num>
  <w:num w:numId="6" w16cid:durableId="1341661126">
    <w:abstractNumId w:val="8"/>
  </w:num>
  <w:num w:numId="7" w16cid:durableId="1049844941">
    <w:abstractNumId w:val="4"/>
  </w:num>
  <w:num w:numId="8" w16cid:durableId="2088576098">
    <w:abstractNumId w:val="5"/>
  </w:num>
  <w:num w:numId="9" w16cid:durableId="2113430820">
    <w:abstractNumId w:val="6"/>
  </w:num>
  <w:num w:numId="10" w16cid:durableId="1960722069">
    <w:abstractNumId w:val="7"/>
  </w:num>
  <w:num w:numId="11" w16cid:durableId="1210070797">
    <w:abstractNumId w:val="9"/>
  </w:num>
  <w:num w:numId="12" w16cid:durableId="876896039">
    <w:abstractNumId w:val="17"/>
  </w:num>
  <w:num w:numId="13" w16cid:durableId="1727099067">
    <w:abstractNumId w:val="19"/>
  </w:num>
  <w:num w:numId="14" w16cid:durableId="1297223845">
    <w:abstractNumId w:val="26"/>
  </w:num>
  <w:num w:numId="15" w16cid:durableId="905064508">
    <w:abstractNumId w:val="16"/>
  </w:num>
  <w:num w:numId="16" w16cid:durableId="369383060">
    <w:abstractNumId w:val="10"/>
  </w:num>
  <w:num w:numId="17" w16cid:durableId="37317402">
    <w:abstractNumId w:val="21"/>
  </w:num>
  <w:num w:numId="18" w16cid:durableId="1563562864">
    <w:abstractNumId w:val="24"/>
  </w:num>
  <w:num w:numId="19" w16cid:durableId="268006771">
    <w:abstractNumId w:val="22"/>
  </w:num>
  <w:num w:numId="20" w16cid:durableId="1583561500">
    <w:abstractNumId w:val="25"/>
  </w:num>
  <w:num w:numId="21" w16cid:durableId="952135594">
    <w:abstractNumId w:val="23"/>
  </w:num>
  <w:num w:numId="22" w16cid:durableId="1262298569">
    <w:abstractNumId w:val="11"/>
  </w:num>
  <w:num w:numId="23" w16cid:durableId="1091510899">
    <w:abstractNumId w:val="13"/>
  </w:num>
  <w:num w:numId="24" w16cid:durableId="808941613">
    <w:abstractNumId w:val="12"/>
  </w:num>
  <w:num w:numId="25" w16cid:durableId="897281295">
    <w:abstractNumId w:val="15"/>
  </w:num>
  <w:num w:numId="26" w16cid:durableId="1799370012">
    <w:abstractNumId w:val="14"/>
  </w:num>
  <w:num w:numId="27" w16cid:durableId="1001733211">
    <w:abstractNumId w:val="18"/>
  </w:num>
  <w:num w:numId="28" w16cid:durableId="14555178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rawingGridHorizontalSpacing w:val="181"/>
  <w:drawingGridVerticalSpacing w:val="181"/>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S3NDYwNLI0NTU3MLNU0lEKTi0uzszPAykwrgUA2X+e2CwAAAA="/>
  </w:docVars>
  <w:rsids>
    <w:rsidRoot w:val="00550234"/>
    <w:rsid w:val="00006F95"/>
    <w:rsid w:val="000263D5"/>
    <w:rsid w:val="000359AC"/>
    <w:rsid w:val="0004650F"/>
    <w:rsid w:val="00046D45"/>
    <w:rsid w:val="00067CC8"/>
    <w:rsid w:val="00070E0F"/>
    <w:rsid w:val="00085F90"/>
    <w:rsid w:val="00091F2F"/>
    <w:rsid w:val="000A487F"/>
    <w:rsid w:val="000A63E6"/>
    <w:rsid w:val="000B3E75"/>
    <w:rsid w:val="000D2A5C"/>
    <w:rsid w:val="00102293"/>
    <w:rsid w:val="00107392"/>
    <w:rsid w:val="001178BF"/>
    <w:rsid w:val="00120010"/>
    <w:rsid w:val="00125C4D"/>
    <w:rsid w:val="0014192E"/>
    <w:rsid w:val="00146A5C"/>
    <w:rsid w:val="00155680"/>
    <w:rsid w:val="00165CEF"/>
    <w:rsid w:val="001B2828"/>
    <w:rsid w:val="001C1D44"/>
    <w:rsid w:val="001C7D5B"/>
    <w:rsid w:val="001D1770"/>
    <w:rsid w:val="001E48A6"/>
    <w:rsid w:val="001E4B46"/>
    <w:rsid w:val="001E6E01"/>
    <w:rsid w:val="001F4D2A"/>
    <w:rsid w:val="001F5088"/>
    <w:rsid w:val="001F6A74"/>
    <w:rsid w:val="00222CE0"/>
    <w:rsid w:val="002312D5"/>
    <w:rsid w:val="00231FE6"/>
    <w:rsid w:val="00235CAC"/>
    <w:rsid w:val="002401C8"/>
    <w:rsid w:val="00251443"/>
    <w:rsid w:val="00251D65"/>
    <w:rsid w:val="0025506B"/>
    <w:rsid w:val="0027020D"/>
    <w:rsid w:val="002703CA"/>
    <w:rsid w:val="00273D18"/>
    <w:rsid w:val="002908FC"/>
    <w:rsid w:val="002954AA"/>
    <w:rsid w:val="002A02FE"/>
    <w:rsid w:val="002A30CC"/>
    <w:rsid w:val="002A327C"/>
    <w:rsid w:val="002B1B46"/>
    <w:rsid w:val="002B3483"/>
    <w:rsid w:val="002B3CD7"/>
    <w:rsid w:val="002B72B2"/>
    <w:rsid w:val="002B7808"/>
    <w:rsid w:val="002C52F7"/>
    <w:rsid w:val="002D14FA"/>
    <w:rsid w:val="002E173B"/>
    <w:rsid w:val="003057E6"/>
    <w:rsid w:val="003242D1"/>
    <w:rsid w:val="00325B5B"/>
    <w:rsid w:val="00346DBF"/>
    <w:rsid w:val="0035317D"/>
    <w:rsid w:val="0035621F"/>
    <w:rsid w:val="0036107B"/>
    <w:rsid w:val="00362C3E"/>
    <w:rsid w:val="003A38A0"/>
    <w:rsid w:val="003B33BA"/>
    <w:rsid w:val="003C1931"/>
    <w:rsid w:val="003C1D93"/>
    <w:rsid w:val="003C3F24"/>
    <w:rsid w:val="003D1E5A"/>
    <w:rsid w:val="003D632E"/>
    <w:rsid w:val="003E0F8F"/>
    <w:rsid w:val="00445D88"/>
    <w:rsid w:val="00446FCE"/>
    <w:rsid w:val="00452F3A"/>
    <w:rsid w:val="004712E5"/>
    <w:rsid w:val="00497E62"/>
    <w:rsid w:val="004A2FFA"/>
    <w:rsid w:val="004B77DA"/>
    <w:rsid w:val="004C6A18"/>
    <w:rsid w:val="004D1B67"/>
    <w:rsid w:val="004D2DE7"/>
    <w:rsid w:val="004E0B49"/>
    <w:rsid w:val="004E35C6"/>
    <w:rsid w:val="00502557"/>
    <w:rsid w:val="00504BF4"/>
    <w:rsid w:val="00507F8A"/>
    <w:rsid w:val="00521902"/>
    <w:rsid w:val="00543DA4"/>
    <w:rsid w:val="00550234"/>
    <w:rsid w:val="00554D12"/>
    <w:rsid w:val="0057075D"/>
    <w:rsid w:val="00583A28"/>
    <w:rsid w:val="005A034C"/>
    <w:rsid w:val="005D30B5"/>
    <w:rsid w:val="0064000E"/>
    <w:rsid w:val="00650545"/>
    <w:rsid w:val="006567AF"/>
    <w:rsid w:val="00661E31"/>
    <w:rsid w:val="00662420"/>
    <w:rsid w:val="0066630D"/>
    <w:rsid w:val="006721E7"/>
    <w:rsid w:val="006747E1"/>
    <w:rsid w:val="00683891"/>
    <w:rsid w:val="00690B52"/>
    <w:rsid w:val="006930C8"/>
    <w:rsid w:val="00694057"/>
    <w:rsid w:val="00695196"/>
    <w:rsid w:val="006B0D84"/>
    <w:rsid w:val="006B4B20"/>
    <w:rsid w:val="006B4D84"/>
    <w:rsid w:val="006D7A3E"/>
    <w:rsid w:val="006E0E1B"/>
    <w:rsid w:val="006F1D72"/>
    <w:rsid w:val="00700F3D"/>
    <w:rsid w:val="00716237"/>
    <w:rsid w:val="0072414A"/>
    <w:rsid w:val="00762695"/>
    <w:rsid w:val="00774F1B"/>
    <w:rsid w:val="00780004"/>
    <w:rsid w:val="0079092A"/>
    <w:rsid w:val="007B633B"/>
    <w:rsid w:val="007C62A5"/>
    <w:rsid w:val="007F1B42"/>
    <w:rsid w:val="00807D1E"/>
    <w:rsid w:val="0082753B"/>
    <w:rsid w:val="00842A66"/>
    <w:rsid w:val="0087610C"/>
    <w:rsid w:val="00887FBF"/>
    <w:rsid w:val="008A7939"/>
    <w:rsid w:val="008B1068"/>
    <w:rsid w:val="008D0885"/>
    <w:rsid w:val="008E49C9"/>
    <w:rsid w:val="008F3C33"/>
    <w:rsid w:val="00925739"/>
    <w:rsid w:val="00955DC9"/>
    <w:rsid w:val="00967E18"/>
    <w:rsid w:val="009702C7"/>
    <w:rsid w:val="00975B2A"/>
    <w:rsid w:val="009A682C"/>
    <w:rsid w:val="009C436A"/>
    <w:rsid w:val="009E15B3"/>
    <w:rsid w:val="009F75D1"/>
    <w:rsid w:val="00A0417E"/>
    <w:rsid w:val="00A16059"/>
    <w:rsid w:val="00A2381B"/>
    <w:rsid w:val="00A2402D"/>
    <w:rsid w:val="00A5464C"/>
    <w:rsid w:val="00A6127A"/>
    <w:rsid w:val="00A66376"/>
    <w:rsid w:val="00A80B09"/>
    <w:rsid w:val="00A813E7"/>
    <w:rsid w:val="00A82393"/>
    <w:rsid w:val="00AB1E43"/>
    <w:rsid w:val="00AC18F5"/>
    <w:rsid w:val="00AC4C5E"/>
    <w:rsid w:val="00AD2370"/>
    <w:rsid w:val="00AD6FB4"/>
    <w:rsid w:val="00AF4EC7"/>
    <w:rsid w:val="00B2405D"/>
    <w:rsid w:val="00B7624E"/>
    <w:rsid w:val="00B9224E"/>
    <w:rsid w:val="00B92ABE"/>
    <w:rsid w:val="00BA17F8"/>
    <w:rsid w:val="00BA6AC9"/>
    <w:rsid w:val="00BB677D"/>
    <w:rsid w:val="00BC2055"/>
    <w:rsid w:val="00BC2BC7"/>
    <w:rsid w:val="00BD59DC"/>
    <w:rsid w:val="00BE009D"/>
    <w:rsid w:val="00C03DCA"/>
    <w:rsid w:val="00C10871"/>
    <w:rsid w:val="00C26452"/>
    <w:rsid w:val="00C33CBF"/>
    <w:rsid w:val="00C77902"/>
    <w:rsid w:val="00C849B5"/>
    <w:rsid w:val="00C91180"/>
    <w:rsid w:val="00CA4884"/>
    <w:rsid w:val="00CA4C8E"/>
    <w:rsid w:val="00CA6E47"/>
    <w:rsid w:val="00CB3533"/>
    <w:rsid w:val="00D07894"/>
    <w:rsid w:val="00D20232"/>
    <w:rsid w:val="00D36047"/>
    <w:rsid w:val="00D41240"/>
    <w:rsid w:val="00D53239"/>
    <w:rsid w:val="00D60412"/>
    <w:rsid w:val="00D70AA0"/>
    <w:rsid w:val="00D9040E"/>
    <w:rsid w:val="00D923EB"/>
    <w:rsid w:val="00D95BA2"/>
    <w:rsid w:val="00DB2212"/>
    <w:rsid w:val="00DD090C"/>
    <w:rsid w:val="00DD2CDD"/>
    <w:rsid w:val="00DE37C5"/>
    <w:rsid w:val="00DE44EC"/>
    <w:rsid w:val="00DE5B41"/>
    <w:rsid w:val="00E04AAE"/>
    <w:rsid w:val="00E07110"/>
    <w:rsid w:val="00E1025E"/>
    <w:rsid w:val="00E11733"/>
    <w:rsid w:val="00E175A5"/>
    <w:rsid w:val="00E20F05"/>
    <w:rsid w:val="00E33104"/>
    <w:rsid w:val="00E36D70"/>
    <w:rsid w:val="00E42D82"/>
    <w:rsid w:val="00E8617B"/>
    <w:rsid w:val="00E95D2D"/>
    <w:rsid w:val="00EA3D3E"/>
    <w:rsid w:val="00EA481F"/>
    <w:rsid w:val="00EA5185"/>
    <w:rsid w:val="00EA6C67"/>
    <w:rsid w:val="00EC34F3"/>
    <w:rsid w:val="00EC5E6D"/>
    <w:rsid w:val="00ED24A3"/>
    <w:rsid w:val="00ED70A3"/>
    <w:rsid w:val="00EE3A21"/>
    <w:rsid w:val="00EF3A6D"/>
    <w:rsid w:val="00EF7E67"/>
    <w:rsid w:val="00F23917"/>
    <w:rsid w:val="00F33561"/>
    <w:rsid w:val="00F63C96"/>
    <w:rsid w:val="00F64E7B"/>
    <w:rsid w:val="00F67BF9"/>
    <w:rsid w:val="00F75F47"/>
    <w:rsid w:val="00F851B3"/>
    <w:rsid w:val="00F91823"/>
    <w:rsid w:val="00FB422D"/>
    <w:rsid w:val="00FB744F"/>
    <w:rsid w:val="00FB7EA3"/>
    <w:rsid w:val="00FC3591"/>
    <w:rsid w:val="00FC4BA7"/>
    <w:rsid w:val="00FF36E0"/>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FBD0DA9"/>
  <w15:chartTrackingRefBased/>
  <w15:docId w15:val="{77942558-C46B-4BD8-910B-00EB0305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OSCV Body text 9pt"/>
    <w:rsid w:val="00325B5B"/>
    <w:rPr>
      <w:rFonts w:ascii="Aktiv Grotesk" w:hAnsi="Aktiv Grotesk"/>
      <w:noProof/>
      <w:lang w:val="en-GB"/>
    </w:rPr>
  </w:style>
  <w:style w:type="paragraph" w:styleId="Heading1">
    <w:name w:val="heading 1"/>
    <w:next w:val="Normal"/>
    <w:link w:val="Heading1Char"/>
    <w:uiPriority w:val="9"/>
    <w:unhideWhenUsed/>
    <w:qFormat/>
    <w:rsid w:val="004C6A18"/>
    <w:pPr>
      <w:keepNext/>
      <w:keepLines/>
      <w:spacing w:after="182"/>
      <w:outlineLvl w:val="0"/>
    </w:pPr>
    <w:rPr>
      <w:rFonts w:ascii="Calibri" w:eastAsia="Calibri" w:hAnsi="Calibri" w:cs="Calibri"/>
      <w:b/>
      <w:color w:val="4275A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914ptBody-andtable-text">
    <w:name w:val="Body 9/14 pt (Body- and table-text)"/>
    <w:basedOn w:val="Normal"/>
    <w:uiPriority w:val="99"/>
    <w:rsid w:val="00C10871"/>
    <w:pPr>
      <w:autoSpaceDE w:val="0"/>
      <w:autoSpaceDN w:val="0"/>
      <w:adjustRightInd w:val="0"/>
      <w:spacing w:after="0" w:line="280" w:lineRule="atLeast"/>
      <w:textAlignment w:val="center"/>
    </w:pPr>
    <w:rPr>
      <w:rFonts w:cs="Aktiv Grotesk"/>
      <w:color w:val="000000"/>
      <w:sz w:val="18"/>
      <w:szCs w:val="18"/>
      <w:lang w:val="de-CH"/>
    </w:rPr>
  </w:style>
  <w:style w:type="paragraph" w:styleId="Footer">
    <w:name w:val="footer"/>
    <w:basedOn w:val="Normal"/>
    <w:link w:val="FooterChar"/>
    <w:uiPriority w:val="99"/>
    <w:unhideWhenUsed/>
    <w:rsid w:val="00C10871"/>
    <w:pPr>
      <w:tabs>
        <w:tab w:val="center" w:pos="4252"/>
        <w:tab w:val="right" w:pos="8504"/>
      </w:tabs>
      <w:spacing w:after="0" w:line="240" w:lineRule="auto"/>
    </w:pPr>
  </w:style>
  <w:style w:type="character" w:customStyle="1" w:styleId="FooterChar">
    <w:name w:val="Footer Char"/>
    <w:basedOn w:val="DefaultParagraphFont"/>
    <w:link w:val="Footer"/>
    <w:uiPriority w:val="99"/>
    <w:rsid w:val="00C10871"/>
  </w:style>
  <w:style w:type="character" w:customStyle="1" w:styleId="Blue">
    <w:name w:val="Blue"/>
    <w:uiPriority w:val="99"/>
    <w:rsid w:val="00AB1E43"/>
    <w:rPr>
      <w:color w:val="00AEEF"/>
    </w:rPr>
  </w:style>
  <w:style w:type="paragraph" w:customStyle="1" w:styleId="Footer-text-leftFooter">
    <w:name w:val="Footer-text - left (Footer)"/>
    <w:basedOn w:val="Normal"/>
    <w:uiPriority w:val="99"/>
    <w:rsid w:val="00AB1E43"/>
    <w:pPr>
      <w:autoSpaceDE w:val="0"/>
      <w:autoSpaceDN w:val="0"/>
      <w:adjustRightInd w:val="0"/>
      <w:spacing w:after="0" w:line="288" w:lineRule="auto"/>
      <w:textAlignment w:val="center"/>
    </w:pPr>
    <w:rPr>
      <w:rFonts w:cs="Aktiv Grotesk"/>
      <w:color w:val="000000"/>
      <w:sz w:val="16"/>
      <w:szCs w:val="16"/>
    </w:rPr>
  </w:style>
  <w:style w:type="character" w:customStyle="1" w:styleId="Foot">
    <w:name w:val="Foot"/>
    <w:basedOn w:val="DefaultParagraphFont"/>
    <w:uiPriority w:val="1"/>
    <w:qFormat/>
    <w:rsid w:val="00325B5B"/>
    <w:rPr>
      <w:rFonts w:cs="Aktiv Grotesk"/>
      <w:sz w:val="16"/>
      <w:szCs w:val="16"/>
      <w:lang w:val="en-US"/>
    </w:rPr>
  </w:style>
  <w:style w:type="paragraph" w:customStyle="1" w:styleId="H3red12pt">
    <w:name w:val="H3 red 12pt"/>
    <w:basedOn w:val="H3blue12pt"/>
    <w:rsid w:val="00C91180"/>
    <w:rPr>
      <w:color w:val="E94362"/>
    </w:rPr>
  </w:style>
  <w:style w:type="paragraph" w:customStyle="1" w:styleId="Ningnestilodeprrafo">
    <w:name w:val="[Ningún estilo de párrafo]"/>
    <w:link w:val="NingnestilodeprrafoCar"/>
    <w:rsid w:val="00E07110"/>
    <w:pPr>
      <w:autoSpaceDE w:val="0"/>
      <w:autoSpaceDN w:val="0"/>
      <w:adjustRightInd w:val="0"/>
      <w:spacing w:after="0" w:line="288" w:lineRule="auto"/>
      <w:textAlignment w:val="center"/>
    </w:pPr>
    <w:rPr>
      <w:rFonts w:ascii="Aktiv Grotesk Medium" w:hAnsi="Aktiv Grotesk Medium" w:cs="Aktiv Grotesk Medium"/>
      <w:color w:val="000000"/>
      <w:sz w:val="24"/>
      <w:szCs w:val="24"/>
      <w:lang w:val="en-GB"/>
    </w:rPr>
  </w:style>
  <w:style w:type="paragraph" w:customStyle="1" w:styleId="Body89">
    <w:name w:val="Body 8/9"/>
    <w:aliases w:val="6 pt (Body- and table-text)"/>
    <w:basedOn w:val="Ningnestilodeprrafo"/>
    <w:uiPriority w:val="99"/>
    <w:rsid w:val="00E07110"/>
    <w:rPr>
      <w:rFonts w:ascii="Aktiv Grotesk" w:hAnsi="Aktiv Grotesk" w:cs="Aktiv Grotesk"/>
      <w:sz w:val="16"/>
      <w:szCs w:val="16"/>
      <w:lang w:val="de-CH"/>
    </w:rPr>
  </w:style>
  <w:style w:type="character" w:customStyle="1" w:styleId="Medium">
    <w:name w:val="Medium"/>
    <w:uiPriority w:val="99"/>
    <w:rsid w:val="00E07110"/>
  </w:style>
  <w:style w:type="paragraph" w:customStyle="1" w:styleId="DecimalAligned">
    <w:name w:val="Decimal Aligned"/>
    <w:basedOn w:val="Normal"/>
    <w:uiPriority w:val="40"/>
    <w:rsid w:val="00975B2A"/>
    <w:pPr>
      <w:tabs>
        <w:tab w:val="decimal" w:pos="360"/>
      </w:tabs>
      <w:spacing w:after="200" w:line="276" w:lineRule="auto"/>
    </w:pPr>
    <w:rPr>
      <w:rFonts w:eastAsiaTheme="minorEastAsia" w:cs="Times New Roman"/>
      <w:lang w:eastAsia="es-ES"/>
    </w:rPr>
  </w:style>
  <w:style w:type="paragraph" w:styleId="FootnoteText">
    <w:name w:val="footnote text"/>
    <w:basedOn w:val="Normal"/>
    <w:link w:val="FootnoteTextChar"/>
    <w:uiPriority w:val="99"/>
    <w:unhideWhenUsed/>
    <w:rsid w:val="00975B2A"/>
    <w:pPr>
      <w:spacing w:after="0" w:line="240" w:lineRule="auto"/>
    </w:pPr>
    <w:rPr>
      <w:rFonts w:eastAsiaTheme="minorEastAsia" w:cs="Times New Roman"/>
      <w:sz w:val="20"/>
      <w:szCs w:val="20"/>
      <w:lang w:eastAsia="es-ES"/>
    </w:rPr>
  </w:style>
  <w:style w:type="character" w:customStyle="1" w:styleId="FootnoteTextChar">
    <w:name w:val="Footnote Text Char"/>
    <w:basedOn w:val="DefaultParagraphFont"/>
    <w:link w:val="FootnoteText"/>
    <w:uiPriority w:val="99"/>
    <w:rsid w:val="00975B2A"/>
    <w:rPr>
      <w:rFonts w:eastAsiaTheme="minorEastAsia" w:cs="Times New Roman"/>
      <w:sz w:val="20"/>
      <w:szCs w:val="20"/>
      <w:lang w:eastAsia="es-ES"/>
    </w:rPr>
  </w:style>
  <w:style w:type="character" w:styleId="SubtleEmphasis">
    <w:name w:val="Subtle Emphasis"/>
    <w:basedOn w:val="DefaultParagraphFont"/>
    <w:uiPriority w:val="19"/>
    <w:rsid w:val="00975B2A"/>
    <w:rPr>
      <w:i/>
      <w:iCs/>
    </w:rPr>
  </w:style>
  <w:style w:type="table" w:styleId="LightShading-Accent1">
    <w:name w:val="Light Shading Accent 1"/>
    <w:basedOn w:val="TableNormal"/>
    <w:uiPriority w:val="60"/>
    <w:rsid w:val="00975B2A"/>
    <w:pPr>
      <w:spacing w:after="0" w:line="240" w:lineRule="auto"/>
    </w:pPr>
    <w:rPr>
      <w:rFonts w:eastAsiaTheme="minorEastAsia"/>
      <w:color w:val="2E74B5" w:themeColor="accent1" w:themeShade="BF"/>
      <w:lang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
    <w:name w:val="tabla"/>
    <w:basedOn w:val="TableSimple1"/>
    <w:uiPriority w:val="99"/>
    <w:rsid w:val="00700F3D"/>
    <w:pPr>
      <w:spacing w:before="100" w:beforeAutospacing="1" w:after="0" w:line="240" w:lineRule="auto"/>
    </w:pPr>
    <w:rPr>
      <w:rFonts w:ascii="Aktiv Grotesk Medium" w:hAnsi="Aktiv Grotesk Medium"/>
      <w:sz w:val="16"/>
      <w:szCs w:val="20"/>
      <w:lang w:val="en-US" w:eastAsia="es-ES"/>
    </w:rPr>
    <w:tblPr>
      <w:tblBorders>
        <w:top w:val="single" w:sz="8" w:space="0" w:color="00AEEF"/>
        <w:bottom w:val="single" w:sz="8" w:space="0" w:color="00AEEF"/>
        <w:insideH w:val="single" w:sz="8" w:space="0" w:color="00AEEF"/>
        <w:insideV w:val="single" w:sz="8" w:space="0" w:color="00AEEF"/>
      </w:tblBorders>
    </w:tblPr>
    <w:tcPr>
      <w:shd w:val="clear" w:color="auto" w:fill="auto"/>
      <w:vAlign w:val="bottom"/>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39"/>
    <w:rsid w:val="00975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semiHidden/>
    <w:unhideWhenUsed/>
    <w:rsid w:val="00975B2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H2blue14pt">
    <w:name w:val="H2 blue 14pt"/>
    <w:basedOn w:val="Normal"/>
    <w:link w:val="H2blue14ptChar"/>
    <w:autoRedefine/>
    <w:qFormat/>
    <w:rsid w:val="00085F90"/>
    <w:pPr>
      <w:autoSpaceDE w:val="0"/>
      <w:autoSpaceDN w:val="0"/>
      <w:adjustRightInd w:val="0"/>
      <w:spacing w:after="0" w:line="280" w:lineRule="atLeast"/>
      <w:textAlignment w:val="center"/>
    </w:pPr>
    <w:rPr>
      <w:rFonts w:ascii="Aktiv Grotesk Medium" w:hAnsi="Aktiv Grotesk Medium" w:cs="Aktiv Grotesk"/>
      <w:color w:val="00ADEF"/>
      <w:sz w:val="28"/>
      <w:szCs w:val="24"/>
      <w:lang w:val="de-CH"/>
    </w:rPr>
  </w:style>
  <w:style w:type="character" w:customStyle="1" w:styleId="H2blue14ptChar">
    <w:name w:val="H2 blue 14pt Char"/>
    <w:basedOn w:val="DefaultParagraphFont"/>
    <w:link w:val="H2blue14pt"/>
    <w:rsid w:val="00C91180"/>
    <w:rPr>
      <w:rFonts w:ascii="Aktiv Grotesk Medium" w:hAnsi="Aktiv Grotesk Medium" w:cs="Aktiv Grotesk"/>
      <w:noProof/>
      <w:color w:val="00ADEF"/>
      <w:sz w:val="28"/>
      <w:szCs w:val="24"/>
      <w:lang w:val="de-CH"/>
    </w:rPr>
  </w:style>
  <w:style w:type="paragraph" w:customStyle="1" w:styleId="MainTitle36pt">
    <w:name w:val="Main Title 36pt"/>
    <w:basedOn w:val="Normal"/>
    <w:link w:val="MainTitle36ptChar"/>
    <w:qFormat/>
    <w:rsid w:val="002B1B46"/>
    <w:pPr>
      <w:autoSpaceDE w:val="0"/>
      <w:autoSpaceDN w:val="0"/>
      <w:adjustRightInd w:val="0"/>
      <w:spacing w:after="0" w:line="792" w:lineRule="exact"/>
    </w:pPr>
    <w:rPr>
      <w:rFonts w:ascii="Aktiv Grotesk Medium" w:hAnsi="Aktiv Grotesk Medium" w:cs="Aktiv Grotesk Medium"/>
      <w:color w:val="00AEEF"/>
      <w:sz w:val="72"/>
      <w:szCs w:val="72"/>
    </w:rPr>
  </w:style>
  <w:style w:type="character" w:customStyle="1" w:styleId="MainTitle36ptChar">
    <w:name w:val="Main Title 36pt Char"/>
    <w:basedOn w:val="DefaultParagraphFont"/>
    <w:link w:val="MainTitle36pt"/>
    <w:rsid w:val="002B1B46"/>
    <w:rPr>
      <w:rFonts w:ascii="Aktiv Grotesk Medium" w:hAnsi="Aktiv Grotesk Medium" w:cs="Aktiv Grotesk Medium"/>
      <w:color w:val="00AEEF"/>
      <w:sz w:val="72"/>
      <w:szCs w:val="72"/>
    </w:rPr>
  </w:style>
  <w:style w:type="paragraph" w:customStyle="1" w:styleId="Footer-text-rightFooter">
    <w:name w:val="Footer-text - right (Footer)"/>
    <w:basedOn w:val="Ningnestilodeprrafo"/>
    <w:uiPriority w:val="99"/>
    <w:rsid w:val="00700F3D"/>
    <w:pPr>
      <w:jc w:val="right"/>
    </w:pPr>
    <w:rPr>
      <w:rFonts w:ascii="Aktiv Grotesk" w:hAnsi="Aktiv Grotesk" w:cs="Aktiv Grotesk"/>
      <w:sz w:val="16"/>
      <w:szCs w:val="16"/>
    </w:rPr>
  </w:style>
  <w:style w:type="paragraph" w:styleId="NoSpacing">
    <w:name w:val="No Spacing"/>
    <w:link w:val="NoSpacingChar"/>
    <w:uiPriority w:val="1"/>
    <w:qFormat/>
    <w:rsid w:val="004D2DE7"/>
    <w:pPr>
      <w:spacing w:after="0" w:line="240" w:lineRule="auto"/>
    </w:pPr>
    <w:rPr>
      <w:rFonts w:eastAsiaTheme="minorEastAsia"/>
      <w:lang w:eastAsia="es-ES"/>
    </w:rPr>
  </w:style>
  <w:style w:type="character" w:customStyle="1" w:styleId="NoSpacingChar">
    <w:name w:val="No Spacing Char"/>
    <w:basedOn w:val="DefaultParagraphFont"/>
    <w:link w:val="NoSpacing"/>
    <w:uiPriority w:val="1"/>
    <w:rsid w:val="004D2DE7"/>
    <w:rPr>
      <w:rFonts w:eastAsiaTheme="minorEastAsia"/>
      <w:lang w:eastAsia="es-ES"/>
    </w:rPr>
  </w:style>
  <w:style w:type="character" w:customStyle="1" w:styleId="Medium-Blue">
    <w:name w:val="Medium-Blue"/>
    <w:uiPriority w:val="99"/>
    <w:rsid w:val="000A63E6"/>
    <w:rPr>
      <w:color w:val="00ADEF"/>
    </w:rPr>
  </w:style>
  <w:style w:type="character" w:customStyle="1" w:styleId="Invul-voorbeeld">
    <w:name w:val="Invul-voorbeeld"/>
    <w:uiPriority w:val="99"/>
    <w:rsid w:val="000A63E6"/>
    <w:rPr>
      <w:i/>
      <w:iCs/>
      <w:color w:val="000000"/>
    </w:rPr>
  </w:style>
  <w:style w:type="paragraph" w:customStyle="1" w:styleId="H1red22pt">
    <w:name w:val="H1 red 22pt"/>
    <w:basedOn w:val="Normal"/>
    <w:link w:val="H1red22ptChar"/>
    <w:autoRedefine/>
    <w:qFormat/>
    <w:rsid w:val="00521902"/>
    <w:pPr>
      <w:numPr>
        <w:numId w:val="14"/>
      </w:numPr>
      <w:autoSpaceDE w:val="0"/>
      <w:autoSpaceDN w:val="0"/>
      <w:adjustRightInd w:val="0"/>
      <w:spacing w:before="480" w:after="80" w:line="288" w:lineRule="auto"/>
      <w:textAlignment w:val="center"/>
    </w:pPr>
    <w:rPr>
      <w:rFonts w:ascii="Aktiv Grotesk Medium" w:hAnsi="Aktiv Grotesk Medium" w:cs="Aktiv Grotesk Medium"/>
      <w:noProof w:val="0"/>
      <w:color w:val="E94362"/>
      <w:sz w:val="44"/>
      <w:szCs w:val="36"/>
      <w:lang w:val="de-CH"/>
    </w:rPr>
  </w:style>
  <w:style w:type="paragraph" w:styleId="ListParagraph">
    <w:name w:val="List Paragraph"/>
    <w:basedOn w:val="Normal"/>
    <w:uiPriority w:val="34"/>
    <w:qFormat/>
    <w:rsid w:val="00F67BF9"/>
    <w:pPr>
      <w:ind w:left="720"/>
      <w:contextualSpacing/>
    </w:pPr>
  </w:style>
  <w:style w:type="character" w:customStyle="1" w:styleId="NingnestilodeprrafoCar">
    <w:name w:val="[Ningún estilo de párrafo] Car"/>
    <w:basedOn w:val="DefaultParagraphFont"/>
    <w:link w:val="Ningnestilodeprrafo"/>
    <w:rsid w:val="002E173B"/>
    <w:rPr>
      <w:rFonts w:ascii="Aktiv Grotesk Medium" w:hAnsi="Aktiv Grotesk Medium" w:cs="Aktiv Grotesk Medium"/>
      <w:color w:val="000000"/>
      <w:sz w:val="24"/>
      <w:szCs w:val="24"/>
      <w:lang w:val="en-GB"/>
    </w:rPr>
  </w:style>
  <w:style w:type="character" w:customStyle="1" w:styleId="H1red22ptChar">
    <w:name w:val="H1 red 22pt Char"/>
    <w:basedOn w:val="DefaultParagraphFont"/>
    <w:link w:val="H1red22pt"/>
    <w:rsid w:val="00521902"/>
    <w:rPr>
      <w:rFonts w:ascii="Aktiv Grotesk Medium" w:hAnsi="Aktiv Grotesk Medium" w:cs="Aktiv Grotesk Medium"/>
      <w:color w:val="E94362"/>
      <w:sz w:val="44"/>
      <w:szCs w:val="36"/>
      <w:lang w:val="de-CH"/>
    </w:rPr>
  </w:style>
  <w:style w:type="paragraph" w:customStyle="1" w:styleId="H2red14pt">
    <w:name w:val="H2 red 14pt"/>
    <w:basedOn w:val="H2blue14pt"/>
    <w:rsid w:val="00006F95"/>
    <w:rPr>
      <w:color w:val="E94362"/>
    </w:rPr>
  </w:style>
  <w:style w:type="paragraph" w:styleId="Revision">
    <w:name w:val="Revision"/>
    <w:hidden/>
    <w:uiPriority w:val="99"/>
    <w:semiHidden/>
    <w:rsid w:val="00F64E7B"/>
    <w:pPr>
      <w:spacing w:after="0" w:line="240" w:lineRule="auto"/>
    </w:pPr>
    <w:rPr>
      <w:lang w:val="en-GB"/>
    </w:rPr>
  </w:style>
  <w:style w:type="paragraph" w:customStyle="1" w:styleId="H4black9pt">
    <w:name w:val="H4 black 9pt"/>
    <w:basedOn w:val="H2red14pt"/>
    <w:next w:val="Normal"/>
    <w:rsid w:val="00125C4D"/>
    <w:pPr>
      <w:tabs>
        <w:tab w:val="left" w:pos="1701"/>
        <w:tab w:val="right" w:pos="9638"/>
      </w:tabs>
    </w:pPr>
    <w:rPr>
      <w:color w:val="000000"/>
      <w:sz w:val="18"/>
    </w:rPr>
  </w:style>
  <w:style w:type="paragraph" w:styleId="HTMLPreformatted">
    <w:name w:val="HTML Preformatted"/>
    <w:basedOn w:val="Normal"/>
    <w:link w:val="HTMLPreformattedChar"/>
    <w:uiPriority w:val="99"/>
    <w:semiHidden/>
    <w:unhideWhenUsed/>
    <w:rsid w:val="00A80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A80B09"/>
    <w:rPr>
      <w:rFonts w:ascii="Courier New" w:eastAsia="Times New Roman" w:hAnsi="Courier New" w:cs="Courier New"/>
      <w:sz w:val="20"/>
      <w:szCs w:val="20"/>
      <w:lang w:eastAsia="es-ES"/>
    </w:rPr>
  </w:style>
  <w:style w:type="paragraph" w:customStyle="1" w:styleId="H3blue12pt">
    <w:name w:val="H3 blue 12pt"/>
    <w:basedOn w:val="H2blue14pt"/>
    <w:rsid w:val="003D632E"/>
    <w:rPr>
      <w:sz w:val="24"/>
    </w:rPr>
  </w:style>
  <w:style w:type="paragraph" w:styleId="Header">
    <w:name w:val="header"/>
    <w:basedOn w:val="Normal"/>
    <w:link w:val="HeaderChar"/>
    <w:uiPriority w:val="99"/>
    <w:unhideWhenUsed/>
    <w:rsid w:val="00085F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085F90"/>
    <w:rPr>
      <w:rFonts w:ascii="Aktiv Grotesk" w:hAnsi="Aktiv Grotesk"/>
      <w:noProof/>
      <w:lang w:val="en-GB"/>
    </w:rPr>
  </w:style>
  <w:style w:type="character" w:styleId="Hyperlink">
    <w:name w:val="Hyperlink"/>
    <w:basedOn w:val="DefaultParagraphFont"/>
    <w:uiPriority w:val="99"/>
    <w:unhideWhenUsed/>
    <w:rsid w:val="00446FCE"/>
    <w:rPr>
      <w:color w:val="0563C1" w:themeColor="hyperlink"/>
      <w:u w:val="single"/>
    </w:rPr>
  </w:style>
  <w:style w:type="character" w:styleId="CommentReference">
    <w:name w:val="annotation reference"/>
    <w:basedOn w:val="DefaultParagraphFont"/>
    <w:uiPriority w:val="99"/>
    <w:semiHidden/>
    <w:unhideWhenUsed/>
    <w:rsid w:val="00222CE0"/>
    <w:rPr>
      <w:sz w:val="16"/>
      <w:szCs w:val="16"/>
    </w:rPr>
  </w:style>
  <w:style w:type="paragraph" w:styleId="CommentText">
    <w:name w:val="annotation text"/>
    <w:basedOn w:val="Normal"/>
    <w:link w:val="CommentTextChar"/>
    <w:uiPriority w:val="99"/>
    <w:semiHidden/>
    <w:unhideWhenUsed/>
    <w:rsid w:val="00222CE0"/>
    <w:pPr>
      <w:spacing w:line="240" w:lineRule="auto"/>
    </w:pPr>
    <w:rPr>
      <w:sz w:val="20"/>
      <w:szCs w:val="20"/>
    </w:rPr>
  </w:style>
  <w:style w:type="character" w:customStyle="1" w:styleId="CommentTextChar">
    <w:name w:val="Comment Text Char"/>
    <w:basedOn w:val="DefaultParagraphFont"/>
    <w:link w:val="CommentText"/>
    <w:uiPriority w:val="99"/>
    <w:semiHidden/>
    <w:rsid w:val="00222CE0"/>
    <w:rPr>
      <w:rFonts w:ascii="Aktiv Grotesk" w:hAnsi="Aktiv Grotesk"/>
      <w:noProof/>
      <w:sz w:val="20"/>
      <w:szCs w:val="20"/>
      <w:lang w:val="en-GB"/>
    </w:rPr>
  </w:style>
  <w:style w:type="paragraph" w:styleId="CommentSubject">
    <w:name w:val="annotation subject"/>
    <w:basedOn w:val="CommentText"/>
    <w:next w:val="CommentText"/>
    <w:link w:val="CommentSubjectChar"/>
    <w:uiPriority w:val="99"/>
    <w:semiHidden/>
    <w:unhideWhenUsed/>
    <w:rsid w:val="00222CE0"/>
    <w:rPr>
      <w:b/>
      <w:bCs/>
    </w:rPr>
  </w:style>
  <w:style w:type="character" w:customStyle="1" w:styleId="CommentSubjectChar">
    <w:name w:val="Comment Subject Char"/>
    <w:basedOn w:val="CommentTextChar"/>
    <w:link w:val="CommentSubject"/>
    <w:uiPriority w:val="99"/>
    <w:semiHidden/>
    <w:rsid w:val="00222CE0"/>
    <w:rPr>
      <w:rFonts w:ascii="Aktiv Grotesk" w:hAnsi="Aktiv Grotesk"/>
      <w:b/>
      <w:bCs/>
      <w:noProof/>
      <w:sz w:val="20"/>
      <w:szCs w:val="20"/>
      <w:lang w:val="en-GB"/>
    </w:rPr>
  </w:style>
  <w:style w:type="paragraph" w:styleId="BalloonText">
    <w:name w:val="Balloon Text"/>
    <w:basedOn w:val="Normal"/>
    <w:link w:val="BalloonTextChar"/>
    <w:uiPriority w:val="99"/>
    <w:semiHidden/>
    <w:unhideWhenUsed/>
    <w:rsid w:val="00222C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CE0"/>
    <w:rPr>
      <w:rFonts w:ascii="Segoe UI" w:hAnsi="Segoe UI" w:cs="Segoe UI"/>
      <w:noProof/>
      <w:sz w:val="18"/>
      <w:szCs w:val="18"/>
      <w:lang w:val="en-GB"/>
    </w:rPr>
  </w:style>
  <w:style w:type="paragraph" w:customStyle="1" w:styleId="Default">
    <w:name w:val="Default"/>
    <w:rsid w:val="003C1D93"/>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1Char">
    <w:name w:val="Heading 1 Char"/>
    <w:basedOn w:val="DefaultParagraphFont"/>
    <w:link w:val="Heading1"/>
    <w:uiPriority w:val="9"/>
    <w:rsid w:val="004C6A18"/>
    <w:rPr>
      <w:rFonts w:ascii="Calibri" w:eastAsia="Calibri" w:hAnsi="Calibri" w:cs="Calibri"/>
      <w:b/>
      <w:color w:val="4275A7"/>
      <w:lang w:val="en-US"/>
    </w:rPr>
  </w:style>
  <w:style w:type="character" w:styleId="UnresolvedMention">
    <w:name w:val="Unresolved Mention"/>
    <w:basedOn w:val="DefaultParagraphFont"/>
    <w:uiPriority w:val="99"/>
    <w:semiHidden/>
    <w:unhideWhenUsed/>
    <w:rsid w:val="0025506B"/>
    <w:rPr>
      <w:color w:val="605E5C"/>
      <w:shd w:val="clear" w:color="auto" w:fill="E1DFDD"/>
    </w:rPr>
  </w:style>
  <w:style w:type="character" w:styleId="FollowedHyperlink">
    <w:name w:val="FollowedHyperlink"/>
    <w:basedOn w:val="DefaultParagraphFont"/>
    <w:uiPriority w:val="99"/>
    <w:semiHidden/>
    <w:unhideWhenUsed/>
    <w:rsid w:val="00CA6E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52727">
      <w:bodyDiv w:val="1"/>
      <w:marLeft w:val="0"/>
      <w:marRight w:val="0"/>
      <w:marTop w:val="0"/>
      <w:marBottom w:val="0"/>
      <w:divBdr>
        <w:top w:val="none" w:sz="0" w:space="0" w:color="auto"/>
        <w:left w:val="none" w:sz="0" w:space="0" w:color="auto"/>
        <w:bottom w:val="none" w:sz="0" w:space="0" w:color="auto"/>
        <w:right w:val="none" w:sz="0" w:space="0" w:color="auto"/>
      </w:divBdr>
    </w:div>
    <w:div w:id="1602180320">
      <w:bodyDiv w:val="1"/>
      <w:marLeft w:val="0"/>
      <w:marRight w:val="0"/>
      <w:marTop w:val="0"/>
      <w:marBottom w:val="0"/>
      <w:divBdr>
        <w:top w:val="none" w:sz="0" w:space="0" w:color="auto"/>
        <w:left w:val="none" w:sz="0" w:space="0" w:color="auto"/>
        <w:bottom w:val="none" w:sz="0" w:space="0" w:color="auto"/>
        <w:right w:val="none" w:sz="0" w:space="0" w:color="auto"/>
      </w:divBdr>
    </w:div>
    <w:div w:id="1842546847">
      <w:bodyDiv w:val="1"/>
      <w:marLeft w:val="0"/>
      <w:marRight w:val="0"/>
      <w:marTop w:val="0"/>
      <w:marBottom w:val="0"/>
      <w:divBdr>
        <w:top w:val="none" w:sz="0" w:space="0" w:color="auto"/>
        <w:left w:val="none" w:sz="0" w:space="0" w:color="auto"/>
        <w:bottom w:val="none" w:sz="0" w:space="0" w:color="auto"/>
        <w:right w:val="none" w:sz="0" w:space="0" w:color="auto"/>
      </w:divBdr>
    </w:div>
    <w:div w:id="1880976051">
      <w:bodyDiv w:val="1"/>
      <w:marLeft w:val="0"/>
      <w:marRight w:val="0"/>
      <w:marTop w:val="0"/>
      <w:marBottom w:val="0"/>
      <w:divBdr>
        <w:top w:val="none" w:sz="0" w:space="0" w:color="auto"/>
        <w:left w:val="none" w:sz="0" w:space="0" w:color="auto"/>
        <w:bottom w:val="none" w:sz="0" w:space="0" w:color="auto"/>
        <w:right w:val="none" w:sz="0" w:space="0" w:color="auto"/>
      </w:divBdr>
    </w:div>
    <w:div w:id="211959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mami.barrow@sosgambia.org" TargetMode="External"/><Relationship Id="rId18" Type="http://schemas.openxmlformats.org/officeDocument/2006/relationships/image" Target="media/image3.jfif"/><Relationship Id="rId26" Type="http://schemas.openxmlformats.org/officeDocument/2006/relationships/image" Target="media/image11.emf"/><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osgambia.org" TargetMode="External"/><Relationship Id="rId23" Type="http://schemas.openxmlformats.org/officeDocument/2006/relationships/image" Target="media/image8.gif"/><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anpierre.kouamin@sosgambia.org"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ijmelL\TemplatesGPR\Templates\01%20Brand%20Refresh%20Word%20templates\08-SOSCV-Publication-cover-blu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7961796442111402"/>
          <c:y val="2.3809523809523808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Number of  Programs and Projects Operated  </c:v>
                </c:pt>
              </c:strCache>
            </c:strRef>
          </c:tx>
          <c:spPr>
            <a:solidFill>
              <a:schemeClr val="accent1"/>
            </a:solidFill>
            <a:ln>
              <a:noFill/>
            </a:ln>
            <a:effectLst>
              <a:outerShdw blurRad="635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DD7-4B8F-AF0B-FF96E68D8A59}"/>
              </c:ext>
            </c:extLst>
          </c:dPt>
          <c:dPt>
            <c:idx val="1"/>
            <c:invertIfNegative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DD7-4B8F-AF0B-FF96E68D8A59}"/>
              </c:ext>
            </c:extLst>
          </c:dPt>
          <c:dPt>
            <c:idx val="2"/>
            <c:invertIfNegative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DD7-4B8F-AF0B-FF96E68D8A59}"/>
              </c:ext>
            </c:extLst>
          </c:dPt>
          <c:dPt>
            <c:idx val="3"/>
            <c:invertIfNegative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DD7-4B8F-AF0B-FF96E68D8A5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Children's Villages </c:v>
                </c:pt>
                <c:pt idx="1">
                  <c:v>Clinic </c:v>
                </c:pt>
                <c:pt idx="2">
                  <c:v>Educational  Facilites </c:v>
                </c:pt>
                <c:pt idx="3">
                  <c:v>Youth Facilities </c:v>
                </c:pt>
              </c:strCache>
            </c:strRef>
          </c:cat>
          <c:val>
            <c:numRef>
              <c:f>Sheet1!$B$2:$B$5</c:f>
              <c:numCache>
                <c:formatCode>General</c:formatCode>
                <c:ptCount val="4"/>
                <c:pt idx="0">
                  <c:v>1</c:v>
                </c:pt>
                <c:pt idx="1">
                  <c:v>1</c:v>
                </c:pt>
                <c:pt idx="2">
                  <c:v>5</c:v>
                </c:pt>
                <c:pt idx="3">
                  <c:v>1</c:v>
                </c:pt>
              </c:numCache>
            </c:numRef>
          </c:val>
          <c:extLst>
            <c:ext xmlns:c16="http://schemas.microsoft.com/office/drawing/2014/chart" uri="{C3380CC4-5D6E-409C-BE32-E72D297353CC}">
              <c16:uniqueId val="{00000008-EDD7-4B8F-AF0B-FF96E68D8A59}"/>
            </c:ext>
          </c:extLst>
        </c:ser>
        <c:dLbls>
          <c:showLegendKey val="0"/>
          <c:showVal val="0"/>
          <c:showCatName val="0"/>
          <c:showSerName val="0"/>
          <c:showPercent val="0"/>
          <c:showBubbleSize val="0"/>
        </c:dLbls>
        <c:gapWidth val="100"/>
        <c:axId val="1813066256"/>
        <c:axId val="1813067504"/>
      </c:barChart>
      <c:valAx>
        <c:axId val="1813067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066256"/>
        <c:crosses val="autoZero"/>
        <c:crossBetween val="between"/>
      </c:valAx>
      <c:catAx>
        <c:axId val="181306625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306750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NUMBER OF PROGRAMS AND PROJECTS OPERATED </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A12-44B8-BAF8-949609463062}"/>
              </c:ext>
            </c:extLst>
          </c:dPt>
          <c:dPt>
            <c:idx val="1"/>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A12-44B8-BAF8-949609463062}"/>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A12-44B8-BAF8-949609463062}"/>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A12-44B8-BAF8-949609463062}"/>
              </c:ext>
            </c:extLst>
          </c:dPt>
          <c:dPt>
            <c:idx val="4"/>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A12-44B8-BAF8-949609463062}"/>
              </c:ext>
            </c:extLst>
          </c:dPt>
          <c:dPt>
            <c:idx val="5"/>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A12-44B8-BAF8-949609463062}"/>
              </c:ext>
            </c:extLst>
          </c:dPt>
          <c:dPt>
            <c:idx val="6"/>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A12-44B8-BAF8-94960946306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Children's Villages </c:v>
                </c:pt>
                <c:pt idx="1">
                  <c:v>Clinics</c:v>
                </c:pt>
                <c:pt idx="2">
                  <c:v>Educational Programs</c:v>
                </c:pt>
                <c:pt idx="3">
                  <c:v>Youth Facilities</c:v>
                </c:pt>
                <c:pt idx="4">
                  <c:v>Family Strengthening Programs and Projects</c:v>
                </c:pt>
                <c:pt idx="5">
                  <c:v>Youth Empowerment Projects </c:v>
                </c:pt>
                <c:pt idx="6">
                  <c:v>External Funded Projects </c:v>
                </c:pt>
              </c:strCache>
            </c:strRef>
          </c:cat>
          <c:val>
            <c:numRef>
              <c:f>Sheet1!$B$2:$B$8</c:f>
              <c:numCache>
                <c:formatCode>General</c:formatCode>
                <c:ptCount val="7"/>
                <c:pt idx="0">
                  <c:v>2</c:v>
                </c:pt>
                <c:pt idx="1">
                  <c:v>1</c:v>
                </c:pt>
                <c:pt idx="2">
                  <c:v>7</c:v>
                </c:pt>
                <c:pt idx="3">
                  <c:v>2</c:v>
                </c:pt>
                <c:pt idx="4">
                  <c:v>5</c:v>
                </c:pt>
                <c:pt idx="5">
                  <c:v>2</c:v>
                </c:pt>
                <c:pt idx="6">
                  <c:v>2</c:v>
                </c:pt>
              </c:numCache>
            </c:numRef>
          </c:val>
          <c:extLst>
            <c:ext xmlns:c16="http://schemas.microsoft.com/office/drawing/2014/chart" uri="{C3380CC4-5D6E-409C-BE32-E72D297353CC}">
              <c16:uniqueId val="{0000000E-4A12-44B8-BAF8-949609463062}"/>
            </c:ext>
          </c:extLst>
        </c:ser>
        <c:dLbls>
          <c:showLegendKey val="0"/>
          <c:showVal val="0"/>
          <c:showCatName val="0"/>
          <c:showSerName val="0"/>
          <c:showPercent val="0"/>
          <c:showBubbleSize val="0"/>
        </c:dLbls>
        <c:gapWidth val="100"/>
        <c:axId val="1920974240"/>
        <c:axId val="1920977152"/>
      </c:barChart>
      <c:valAx>
        <c:axId val="19209771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20974240"/>
        <c:crosses val="autoZero"/>
        <c:crossBetween val="between"/>
      </c:valAx>
      <c:catAx>
        <c:axId val="192097424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20977152"/>
        <c:crosses val="autoZero"/>
        <c:auto val="1"/>
        <c:lblAlgn val="ctr"/>
        <c:lblOffset val="100"/>
        <c:noMultiLvlLbl val="0"/>
      </c:catAx>
      <c:spPr>
        <a:noFill/>
        <a:ln>
          <a:noFill/>
        </a:ln>
        <a:effectLst/>
      </c:spPr>
    </c:plotArea>
    <c:legend>
      <c:legendPos val="r"/>
      <c:layout>
        <c:manualLayout>
          <c:xMode val="edge"/>
          <c:yMode val="edge"/>
          <c:x val="0.58043489355497224"/>
          <c:y val="0.20327084114485688"/>
          <c:w val="0.33854658792650921"/>
          <c:h val="0.660719910011248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BD0A8396EB2C4E9FD21741BCAC7521" ma:contentTypeVersion="14" ma:contentTypeDescription="Create a new document." ma:contentTypeScope="" ma:versionID="74e20eea79ed51f3eaad079099ddf7dd">
  <xsd:schema xmlns:xsd="http://www.w3.org/2001/XMLSchema" xmlns:xs="http://www.w3.org/2001/XMLSchema" xmlns:p="http://schemas.microsoft.com/office/2006/metadata/properties" xmlns:ns3="e0432622-51de-4157-ab7c-338f6225a316" xmlns:ns4="0ccc9dd3-d16a-4208-8448-d600f8fbbb95" targetNamespace="http://schemas.microsoft.com/office/2006/metadata/properties" ma:root="true" ma:fieldsID="cf7c9fc560547a5e1753cb1c7a078132" ns3:_="" ns4:_="">
    <xsd:import namespace="e0432622-51de-4157-ab7c-338f6225a316"/>
    <xsd:import namespace="0ccc9dd3-d16a-4208-8448-d600f8fbbb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32622-51de-4157-ab7c-338f6225a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cc9dd3-d16a-4208-8448-d600f8fbbb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A3AA92-11A2-447A-860F-2B239C5DDF3A}">
  <ds:schemaRefs>
    <ds:schemaRef ds:uri="http://schemas.openxmlformats.org/officeDocument/2006/bibliography"/>
  </ds:schemaRefs>
</ds:datastoreItem>
</file>

<file path=customXml/itemProps2.xml><?xml version="1.0" encoding="utf-8"?>
<ds:datastoreItem xmlns:ds="http://schemas.openxmlformats.org/officeDocument/2006/customXml" ds:itemID="{1C176BE0-183B-47A1-BAD0-1C0B5B2D29B7}">
  <ds:schemaRefs>
    <ds:schemaRef ds:uri="http://schemas.microsoft.com/sharepoint/v3/contenttype/forms"/>
  </ds:schemaRefs>
</ds:datastoreItem>
</file>

<file path=customXml/itemProps3.xml><?xml version="1.0" encoding="utf-8"?>
<ds:datastoreItem xmlns:ds="http://schemas.openxmlformats.org/officeDocument/2006/customXml" ds:itemID="{3D3DE3B8-4076-4B87-B77B-95225375D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32622-51de-4157-ab7c-338f6225a316"/>
    <ds:schemaRef ds:uri="0ccc9dd3-d16a-4208-8448-d600f8fbb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C134F0-B206-4380-9A38-4E3D282B934D}">
  <ds:schemaRefs>
    <ds:schemaRef ds:uri="http://www.w3.org/XML/1998/namespace"/>
    <ds:schemaRef ds:uri="e0432622-51de-4157-ab7c-338f6225a316"/>
    <ds:schemaRef ds:uri="http://purl.org/dc/elements/1.1/"/>
    <ds:schemaRef ds:uri="http://purl.org/dc/terms/"/>
    <ds:schemaRef ds:uri="0ccc9dd3-d16a-4208-8448-d600f8fbbb95"/>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08-SOSCV-Publication-cover-blue</Template>
  <TotalTime>6</TotalTime>
  <Pages>11</Pages>
  <Words>1727</Words>
  <Characters>9844</Characters>
  <Application>Microsoft Office Word</Application>
  <DocSecurity>0</DocSecurity>
  <Lines>82</Lines>
  <Paragraphs>23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Publication</vt:lpstr>
      <vt:lpstr>Publication</vt:lpstr>
      <vt:lpstr>Publication</vt:lpstr>
    </vt:vector>
  </TitlesOfParts>
  <Manager/>
  <Company/>
  <LinksUpToDate>false</LinksUpToDate>
  <CharactersWithSpaces>11548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dc:title>
  <dc:subject/>
  <dc:creator>Duijmelings Lieke</dc:creator>
  <cp:keywords/>
  <dc:description/>
  <cp:lastModifiedBy>Barrow Almami</cp:lastModifiedBy>
  <cp:revision>3</cp:revision>
  <cp:lastPrinted>2022-11-01T16:17:00Z</cp:lastPrinted>
  <dcterms:created xsi:type="dcterms:W3CDTF">2022-11-04T09:43:00Z</dcterms:created>
  <dcterms:modified xsi:type="dcterms:W3CDTF">2022-11-05T12:09:00Z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0x0101005BBD0A8396EB2C4E9FD21741BCAC7521</vt:lpwstr>
  </property>
</Properties>
</file>